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93EF" w14:textId="5B65B482" w:rsidR="006900E5" w:rsidRPr="00EB521E" w:rsidRDefault="00F14393" w:rsidP="006900E5">
      <w:pPr>
        <w:pStyle w:val="Heading1"/>
      </w:pPr>
      <w:r>
        <w:t>Guaranteed Transfer</w:t>
      </w:r>
      <w:r w:rsidR="00F12A7B">
        <w:t xml:space="preserve"> (GT)</w:t>
      </w:r>
      <w:r>
        <w:t xml:space="preserve"> Pathways Waiver</w:t>
      </w:r>
      <w:r w:rsidR="0014151A">
        <w:t xml:space="preserve"> Request</w:t>
      </w:r>
    </w:p>
    <w:p w14:paraId="6B438F56" w14:textId="2ECE0C06" w:rsidR="00EC7146" w:rsidRDefault="00EC7146" w:rsidP="00EC7146">
      <w:pPr>
        <w:spacing w:after="160" w:line="278" w:lineRule="auto"/>
        <w:rPr>
          <w:b/>
          <w:bCs/>
        </w:rPr>
      </w:pPr>
      <w:r w:rsidRPr="00EB521E">
        <w:rPr>
          <w:b/>
          <w:bCs/>
        </w:rPr>
        <w:t>Institution Submission Form</w:t>
      </w:r>
    </w:p>
    <w:p w14:paraId="02C59CC5" w14:textId="77777777" w:rsidR="00616D83" w:rsidRPr="00616D83" w:rsidRDefault="00A86F0C" w:rsidP="00616D83">
      <w:pPr>
        <w:spacing w:after="160" w:line="278" w:lineRule="auto"/>
      </w:pPr>
      <w:r>
        <w:rPr>
          <w:b/>
          <w:bCs/>
        </w:rPr>
        <w:t xml:space="preserve">Background: </w:t>
      </w:r>
      <w:r w:rsidR="00616D83" w:rsidRPr="00616D83">
        <w:t xml:space="preserve">This form is used by institutions to request a </w:t>
      </w:r>
      <w:r w:rsidR="00616D83" w:rsidRPr="00616D83">
        <w:rPr>
          <w:bCs/>
        </w:rPr>
        <w:t>waiver from the Guaranteed Transfer (GT) Pathways curriculum requirements</w:t>
      </w:r>
      <w:r w:rsidR="00616D83" w:rsidRPr="00616D83">
        <w:t xml:space="preserve"> for a baccalaureate degree program, in accordance with CCHE policy and statute.</w:t>
      </w:r>
    </w:p>
    <w:p w14:paraId="721BDC29" w14:textId="77777777" w:rsidR="00616D83" w:rsidRPr="00616D83" w:rsidRDefault="00616D83" w:rsidP="00616D83">
      <w:pPr>
        <w:spacing w:after="160" w:line="278" w:lineRule="auto"/>
      </w:pPr>
      <w:r w:rsidRPr="00616D83">
        <w:t xml:space="preserve">Certain </w:t>
      </w:r>
      <w:r w:rsidRPr="00616D83">
        <w:rPr>
          <w:b/>
          <w:bCs/>
        </w:rPr>
        <w:t>technical Bachelor of Applied Science (BAS) degrees with no liberal arts and sciences equivalent</w:t>
      </w:r>
      <w:r w:rsidRPr="00616D83">
        <w:t xml:space="preserve"> may qualify for an </w:t>
      </w:r>
      <w:r w:rsidRPr="00616D83">
        <w:rPr>
          <w:b/>
          <w:bCs/>
        </w:rPr>
        <w:t>automatic GT Pathways waiver</w:t>
      </w:r>
      <w:r w:rsidRPr="00616D83">
        <w:t xml:space="preserve"> and are therefore subject to </w:t>
      </w:r>
      <w:r w:rsidRPr="00616D83">
        <w:rPr>
          <w:b/>
          <w:bCs/>
        </w:rPr>
        <w:t>reduced documentation requirements</w:t>
      </w:r>
      <w:r w:rsidRPr="00616D83">
        <w:t>.</w:t>
      </w:r>
    </w:p>
    <w:p w14:paraId="19DEB57B" w14:textId="31DA07FF" w:rsidR="00EC7146" w:rsidRPr="00EB521E" w:rsidRDefault="00EC7146" w:rsidP="00F12A7B">
      <w:pPr>
        <w:pStyle w:val="Heading2"/>
      </w:pPr>
      <w:r w:rsidRPr="00EB521E">
        <w:t>Section 1: Institutional Information</w:t>
      </w:r>
    </w:p>
    <w:p w14:paraId="0FE4DE11" w14:textId="7BC41B63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Institution Name: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1022395698"/>
          <w:placeholder>
            <w:docPart w:val="635CDF5477F140DC8E9FDBE9C7EB3645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5A27F65C" w14:textId="7335634D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Department/Program Submitting Request: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663242701"/>
          <w:placeholder>
            <w:docPart w:val="D886993E3F7045C3A971788BAD7223C5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4A230C80" w14:textId="2B516A28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Point of Contact (Name &amp; Title):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1610893758"/>
          <w:placeholder>
            <w:docPart w:val="55664991954945DDB42623140F494451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3DA3659D" w14:textId="052559FF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Email Address: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749158323"/>
          <w:placeholder>
            <w:docPart w:val="E5871E4C7DE04B0CA6B6C39111326975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30887CBF" w14:textId="77777777" w:rsidR="00EC7146" w:rsidRDefault="00EC7146" w:rsidP="00EC7146">
      <w:pPr>
        <w:pStyle w:val="Heading2"/>
      </w:pPr>
      <w:r w:rsidRPr="00EB521E">
        <w:t>Section 2: Degree Program Information</w:t>
      </w:r>
    </w:p>
    <w:p w14:paraId="2EF82A9C" w14:textId="4B504E20" w:rsidR="00C10F80" w:rsidRPr="00C10F80" w:rsidRDefault="00C10F80" w:rsidP="00C10F80">
      <w:r>
        <w:t>For current and new programs:</w:t>
      </w:r>
    </w:p>
    <w:p w14:paraId="7F2687FF" w14:textId="1F250378" w:rsidR="00EC7146" w:rsidRPr="00EB521E" w:rsidRDefault="00EC7146" w:rsidP="00EC7146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>Degree Name (e.g., B.S. in Nursing):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1882007343"/>
          <w:placeholder>
            <w:docPart w:val="F174015305E34A11BF84AC6DBDD8074C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043C2EF6" w14:textId="1C6B27E4" w:rsidR="00EC7146" w:rsidRPr="00EB521E" w:rsidRDefault="00EC7146" w:rsidP="00EC7146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>CIP Code: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1386605121"/>
          <w:placeholder>
            <w:docPart w:val="8A246CC571E3402FBA41C7CAE48BEB77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63205201" w14:textId="38D9B167" w:rsidR="006900E5" w:rsidRPr="009538DA" w:rsidRDefault="006900E5" w:rsidP="006900E5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>Requested Total Credits: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260343179"/>
          <w:placeholder>
            <w:docPart w:val="381DC5D6BD97431F94971F304F35468A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066A7DE4" w14:textId="192A6822" w:rsidR="009538DA" w:rsidRDefault="009538DA" w:rsidP="006900E5">
      <w:pPr>
        <w:numPr>
          <w:ilvl w:val="0"/>
          <w:numId w:val="3"/>
        </w:numPr>
        <w:spacing w:after="160" w:line="278" w:lineRule="auto"/>
      </w:pPr>
      <w:r>
        <w:rPr>
          <w:b/>
          <w:bCs/>
        </w:rPr>
        <w:t>New or Existing Program:</w:t>
      </w:r>
    </w:p>
    <w:p w14:paraId="40C45C10" w14:textId="37160041" w:rsidR="009538DA" w:rsidRDefault="00F3422B" w:rsidP="009538DA">
      <w:pPr>
        <w:spacing w:after="160" w:line="278" w:lineRule="auto"/>
        <w:ind w:left="720"/>
      </w:pPr>
      <w:sdt>
        <w:sdtPr>
          <w:id w:val="112634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8DA">
            <w:rPr>
              <w:rFonts w:ascii="MS Gothic" w:eastAsia="MS Gothic" w:hAnsi="MS Gothic" w:hint="eastAsia"/>
            </w:rPr>
            <w:t>☐</w:t>
          </w:r>
        </w:sdtContent>
      </w:sdt>
      <w:r w:rsidR="009538DA">
        <w:t>New Program</w:t>
      </w:r>
    </w:p>
    <w:p w14:paraId="48D28808" w14:textId="68315941" w:rsidR="009538DA" w:rsidRPr="00C10F80" w:rsidRDefault="00F3422B" w:rsidP="009538DA">
      <w:pPr>
        <w:spacing w:after="160" w:line="278" w:lineRule="auto"/>
        <w:ind w:left="720"/>
      </w:pPr>
      <w:sdt>
        <w:sdtPr>
          <w:id w:val="28840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8DA">
            <w:rPr>
              <w:rFonts w:ascii="MS Gothic" w:eastAsia="MS Gothic" w:hAnsi="MS Gothic" w:hint="eastAsia"/>
            </w:rPr>
            <w:t>☐</w:t>
          </w:r>
        </w:sdtContent>
      </w:sdt>
      <w:r w:rsidR="009538DA">
        <w:t>Existing Program</w:t>
      </w:r>
    </w:p>
    <w:p w14:paraId="2B24C75D" w14:textId="162C6732" w:rsidR="00C10F80" w:rsidRPr="00EB521E" w:rsidRDefault="00C10F80" w:rsidP="00C10F80">
      <w:pPr>
        <w:spacing w:after="160" w:line="278" w:lineRule="auto"/>
      </w:pPr>
      <w:r>
        <w:t>If updating a current program:</w:t>
      </w:r>
    </w:p>
    <w:p w14:paraId="0626F399" w14:textId="75F2F3D3" w:rsidR="003A2241" w:rsidRDefault="00EC7146" w:rsidP="00EC7146">
      <w:pPr>
        <w:numPr>
          <w:ilvl w:val="0"/>
          <w:numId w:val="3"/>
        </w:numPr>
        <w:spacing w:after="160" w:line="278" w:lineRule="auto"/>
        <w:rPr>
          <w:b/>
          <w:bCs/>
        </w:rPr>
      </w:pPr>
      <w:r w:rsidRPr="00EB521E">
        <w:rPr>
          <w:b/>
          <w:bCs/>
        </w:rPr>
        <w:t xml:space="preserve">Effective Term </w:t>
      </w:r>
      <w:r w:rsidR="00DF72CD">
        <w:rPr>
          <w:b/>
          <w:bCs/>
        </w:rPr>
        <w:t xml:space="preserve">of </w:t>
      </w:r>
      <w:r w:rsidRPr="00EB521E">
        <w:rPr>
          <w:b/>
          <w:bCs/>
        </w:rPr>
        <w:t>Change</w:t>
      </w:r>
      <w:r w:rsidR="006900E5">
        <w:rPr>
          <w:b/>
          <w:bCs/>
        </w:rPr>
        <w:t>, if current program</w:t>
      </w:r>
      <w:r w:rsidRPr="00EB521E">
        <w:rPr>
          <w:b/>
          <w:bCs/>
        </w:rPr>
        <w:t>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230586698"/>
          <w:placeholder>
            <w:docPart w:val="CFF970EAC027426A9CBF85DD5452F080"/>
          </w:placeholder>
          <w:showingPlcHdr/>
        </w:sdtPr>
        <w:sdtEndPr/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0480DA3F" w14:textId="77777777" w:rsidR="003A2241" w:rsidRDefault="003A2241">
      <w:pPr>
        <w:rPr>
          <w:b/>
          <w:bCs/>
        </w:rPr>
      </w:pPr>
      <w:r>
        <w:rPr>
          <w:b/>
          <w:bCs/>
        </w:rPr>
        <w:br w:type="page"/>
      </w:r>
    </w:p>
    <w:p w14:paraId="229AA7DE" w14:textId="6DC7C449" w:rsidR="00EC7146" w:rsidRDefault="00EC7146" w:rsidP="00EC7146">
      <w:pPr>
        <w:pStyle w:val="Heading2"/>
      </w:pPr>
      <w:r w:rsidRPr="00EB521E">
        <w:lastRenderedPageBreak/>
        <w:t xml:space="preserve">Section 3: </w:t>
      </w:r>
      <w:r w:rsidR="00F36522">
        <w:t>GT Pathways Waiver Type (Required)</w:t>
      </w:r>
    </w:p>
    <w:p w14:paraId="4C30BBC2" w14:textId="77777777" w:rsidR="00106DF5" w:rsidRDefault="00106DF5" w:rsidP="00106DF5"/>
    <w:p w14:paraId="52DEFB13" w14:textId="77777777" w:rsidR="00106DF5" w:rsidRPr="00106DF5" w:rsidRDefault="00106DF5" w:rsidP="00106DF5">
      <w:r w:rsidRPr="00106DF5">
        <w:rPr>
          <w:b/>
          <w:bCs/>
        </w:rPr>
        <w:t>Select one waiver pathway below. The remainder of this form will differ based on your selection.</w:t>
      </w:r>
    </w:p>
    <w:p w14:paraId="4F52F9F1" w14:textId="2B2CE1BB" w:rsidR="00106DF5" w:rsidRPr="00106DF5" w:rsidRDefault="00F3422B" w:rsidP="003A2241">
      <w:pPr>
        <w:pStyle w:val="Heading3"/>
      </w:pPr>
      <w:sdt>
        <w:sdtPr>
          <w:id w:val="1242453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241">
            <w:rPr>
              <w:rFonts w:ascii="MS Gothic" w:eastAsia="MS Gothic" w:hAnsi="MS Gothic" w:hint="eastAsia"/>
            </w:rPr>
            <w:t>☐</w:t>
          </w:r>
        </w:sdtContent>
      </w:sdt>
      <w:r w:rsidR="00106DF5" w:rsidRPr="00106DF5">
        <w:t xml:space="preserve"> A. Technical BAS – Automatic GT Pathways Waiver</w:t>
      </w:r>
    </w:p>
    <w:p w14:paraId="3D4B7DEC" w14:textId="77777777" w:rsidR="00106DF5" w:rsidRPr="00106DF5" w:rsidRDefault="00106DF5" w:rsidP="00106DF5">
      <w:r w:rsidRPr="00106DF5">
        <w:rPr>
          <w:i/>
          <w:iCs/>
        </w:rPr>
        <w:t>(Reduced documentation required)</w:t>
      </w:r>
    </w:p>
    <w:p w14:paraId="142AABBE" w14:textId="77777777" w:rsidR="00106DF5" w:rsidRPr="00106DF5" w:rsidRDefault="00106DF5" w:rsidP="00106DF5">
      <w:r w:rsidRPr="00106DF5">
        <w:t xml:space="preserve">This option applies </w:t>
      </w:r>
      <w:r w:rsidRPr="00106DF5">
        <w:rPr>
          <w:b/>
          <w:bCs/>
        </w:rPr>
        <w:t>only</w:t>
      </w:r>
      <w:r w:rsidRPr="00106DF5">
        <w:t xml:space="preserve"> if the program meets </w:t>
      </w:r>
      <w:proofErr w:type="gramStart"/>
      <w:r w:rsidRPr="00106DF5">
        <w:rPr>
          <w:b/>
          <w:bCs/>
        </w:rPr>
        <w:t>all</w:t>
      </w:r>
      <w:r w:rsidRPr="00106DF5">
        <w:t xml:space="preserve"> of</w:t>
      </w:r>
      <w:proofErr w:type="gramEnd"/>
      <w:r w:rsidRPr="00106DF5">
        <w:t xml:space="preserve"> the following conditions:</w:t>
      </w:r>
    </w:p>
    <w:p w14:paraId="440B45CE" w14:textId="77777777" w:rsidR="00106DF5" w:rsidRPr="00106DF5" w:rsidRDefault="00106DF5" w:rsidP="00106DF5">
      <w:pPr>
        <w:numPr>
          <w:ilvl w:val="0"/>
          <w:numId w:val="10"/>
        </w:numPr>
      </w:pPr>
      <w:r w:rsidRPr="00106DF5">
        <w:t xml:space="preserve">The degree is a </w:t>
      </w:r>
      <w:r w:rsidRPr="00106DF5">
        <w:rPr>
          <w:b/>
          <w:bCs/>
        </w:rPr>
        <w:t>Bachelor of Applied Science (BAS)</w:t>
      </w:r>
    </w:p>
    <w:p w14:paraId="7F81C8FF" w14:textId="77777777" w:rsidR="00106DF5" w:rsidRPr="00106DF5" w:rsidRDefault="00106DF5" w:rsidP="00106DF5">
      <w:pPr>
        <w:numPr>
          <w:ilvl w:val="0"/>
          <w:numId w:val="10"/>
        </w:numPr>
      </w:pPr>
      <w:r w:rsidRPr="00106DF5">
        <w:t xml:space="preserve">The program is </w:t>
      </w:r>
      <w:r w:rsidRPr="00106DF5">
        <w:rPr>
          <w:b/>
          <w:bCs/>
        </w:rPr>
        <w:t>technical and workforce</w:t>
      </w:r>
      <w:r w:rsidRPr="00106DF5">
        <w:rPr>
          <w:b/>
          <w:bCs/>
        </w:rPr>
        <w:noBreakHyphen/>
        <w:t>focused</w:t>
      </w:r>
    </w:p>
    <w:p w14:paraId="3108E4AF" w14:textId="77777777" w:rsidR="00106DF5" w:rsidRPr="00106DF5" w:rsidRDefault="00106DF5" w:rsidP="00106DF5">
      <w:pPr>
        <w:numPr>
          <w:ilvl w:val="0"/>
          <w:numId w:val="10"/>
        </w:numPr>
      </w:pPr>
      <w:r w:rsidRPr="00106DF5">
        <w:t xml:space="preserve">There is </w:t>
      </w:r>
      <w:r w:rsidRPr="00106DF5">
        <w:rPr>
          <w:b/>
          <w:bCs/>
        </w:rPr>
        <w:t>no liberal arts and sciences baccalaureate equivalent</w:t>
      </w:r>
      <w:r w:rsidRPr="00106DF5">
        <w:t xml:space="preserve"> offered by the institution or statewide</w:t>
      </w:r>
    </w:p>
    <w:p w14:paraId="3D39E5C4" w14:textId="3DF0290C" w:rsidR="00106DF5" w:rsidRPr="00106DF5" w:rsidRDefault="00106DF5" w:rsidP="00106DF5">
      <w:r w:rsidRPr="00106DF5">
        <w:rPr>
          <w:rFonts w:ascii="Segoe UI Symbol" w:hAnsi="Segoe UI Symbol" w:cs="Segoe UI Symbol"/>
        </w:rPr>
        <w:t>➡</w:t>
      </w:r>
      <w:r w:rsidRPr="00106DF5">
        <w:t xml:space="preserve"> If you select </w:t>
      </w:r>
      <w:r w:rsidRPr="00106DF5">
        <w:rPr>
          <w:b/>
          <w:bCs/>
        </w:rPr>
        <w:t>Option A</w:t>
      </w:r>
      <w:r w:rsidRPr="00106DF5">
        <w:t xml:space="preserve">, complete </w:t>
      </w:r>
      <w:r w:rsidRPr="00106DF5">
        <w:rPr>
          <w:b/>
          <w:bCs/>
        </w:rPr>
        <w:t xml:space="preserve">Sections 4A, 5, </w:t>
      </w:r>
      <w:r w:rsidR="00930AD7">
        <w:rPr>
          <w:b/>
          <w:bCs/>
        </w:rPr>
        <w:t xml:space="preserve">6, </w:t>
      </w:r>
      <w:r w:rsidRPr="00106DF5">
        <w:rPr>
          <w:b/>
          <w:bCs/>
        </w:rPr>
        <w:t>and 7 only</w:t>
      </w:r>
      <w:r w:rsidRPr="00106DF5">
        <w:t>.</w:t>
      </w:r>
    </w:p>
    <w:p w14:paraId="71306206" w14:textId="77777777" w:rsidR="00106DF5" w:rsidRPr="00106DF5" w:rsidRDefault="00F3422B" w:rsidP="00106DF5">
      <w:r>
        <w:pict w14:anchorId="534D2DB3">
          <v:rect id="_x0000_i1025" style="width:0;height:1.5pt" o:hralign="center" o:hrstd="t" o:hr="t" fillcolor="#a0a0a0" stroked="f"/>
        </w:pict>
      </w:r>
    </w:p>
    <w:p w14:paraId="682D6781" w14:textId="199DC716" w:rsidR="00106DF5" w:rsidRPr="00106DF5" w:rsidRDefault="00F3422B" w:rsidP="003A2241">
      <w:pPr>
        <w:pStyle w:val="Heading3"/>
      </w:pPr>
      <w:sdt>
        <w:sdtPr>
          <w:id w:val="-1992469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CA">
            <w:rPr>
              <w:rFonts w:ascii="MS Gothic" w:eastAsia="MS Gothic" w:hAnsi="MS Gothic" w:hint="eastAsia"/>
            </w:rPr>
            <w:t>☐</w:t>
          </w:r>
        </w:sdtContent>
      </w:sdt>
      <w:r w:rsidR="00106DF5" w:rsidRPr="00106DF5">
        <w:t xml:space="preserve"> B. Non</w:t>
      </w:r>
      <w:r w:rsidR="00106DF5" w:rsidRPr="00106DF5">
        <w:noBreakHyphen/>
        <w:t>Technical BAS or Other Baccalaureate Program</w:t>
      </w:r>
    </w:p>
    <w:p w14:paraId="30E8AC49" w14:textId="77777777" w:rsidR="00106DF5" w:rsidRPr="00106DF5" w:rsidRDefault="00106DF5" w:rsidP="00106DF5">
      <w:r w:rsidRPr="00106DF5">
        <w:rPr>
          <w:i/>
          <w:iCs/>
        </w:rPr>
        <w:t>(Full review required)</w:t>
      </w:r>
    </w:p>
    <w:p w14:paraId="69263FFD" w14:textId="77777777" w:rsidR="00106DF5" w:rsidRPr="00106DF5" w:rsidRDefault="00106DF5" w:rsidP="00106DF5">
      <w:r w:rsidRPr="00106DF5">
        <w:t>This option applies if the program:</w:t>
      </w:r>
    </w:p>
    <w:p w14:paraId="7B71B415" w14:textId="77777777" w:rsidR="00106DF5" w:rsidRPr="00106DF5" w:rsidRDefault="00106DF5" w:rsidP="00106DF5">
      <w:pPr>
        <w:numPr>
          <w:ilvl w:val="0"/>
          <w:numId w:val="11"/>
        </w:numPr>
      </w:pPr>
      <w:r w:rsidRPr="00106DF5">
        <w:t xml:space="preserve">Includes a liberal arts and sciences foundation </w:t>
      </w:r>
      <w:r w:rsidRPr="00106DF5">
        <w:rPr>
          <w:b/>
          <w:bCs/>
        </w:rPr>
        <w:t>or</w:t>
      </w:r>
    </w:p>
    <w:p w14:paraId="54168E67" w14:textId="77777777" w:rsidR="00106DF5" w:rsidRPr="00106DF5" w:rsidRDefault="00106DF5" w:rsidP="00106DF5">
      <w:pPr>
        <w:numPr>
          <w:ilvl w:val="0"/>
          <w:numId w:val="11"/>
        </w:numPr>
      </w:pPr>
      <w:r w:rsidRPr="00106DF5">
        <w:t>Has a comparable BA/BS or other LAS</w:t>
      </w:r>
      <w:r w:rsidRPr="00106DF5">
        <w:noBreakHyphen/>
        <w:t xml:space="preserve">oriented baccalaureate degree </w:t>
      </w:r>
      <w:r w:rsidRPr="00106DF5">
        <w:rPr>
          <w:b/>
          <w:bCs/>
        </w:rPr>
        <w:t>or</w:t>
      </w:r>
    </w:p>
    <w:p w14:paraId="0061DA2B" w14:textId="77777777" w:rsidR="00106DF5" w:rsidRPr="00106DF5" w:rsidRDefault="00106DF5" w:rsidP="00106DF5">
      <w:pPr>
        <w:numPr>
          <w:ilvl w:val="0"/>
          <w:numId w:val="11"/>
        </w:numPr>
      </w:pPr>
      <w:r w:rsidRPr="00106DF5">
        <w:t>Is not a BAS degree</w:t>
      </w:r>
    </w:p>
    <w:p w14:paraId="44FB4171" w14:textId="77777777" w:rsidR="00106DF5" w:rsidRPr="00106DF5" w:rsidRDefault="00106DF5" w:rsidP="00106DF5">
      <w:r w:rsidRPr="00106DF5">
        <w:rPr>
          <w:rFonts w:ascii="Segoe UI Symbol" w:hAnsi="Segoe UI Symbol" w:cs="Segoe UI Symbol"/>
        </w:rPr>
        <w:t>➡</w:t>
      </w:r>
      <w:r w:rsidRPr="00106DF5">
        <w:t xml:space="preserve"> If you select </w:t>
      </w:r>
      <w:r w:rsidRPr="00106DF5">
        <w:rPr>
          <w:b/>
          <w:bCs/>
        </w:rPr>
        <w:t>Option B</w:t>
      </w:r>
      <w:r w:rsidRPr="00106DF5">
        <w:t xml:space="preserve">, complete </w:t>
      </w:r>
      <w:r w:rsidRPr="00106DF5">
        <w:rPr>
          <w:b/>
          <w:bCs/>
        </w:rPr>
        <w:t>Sections 4B–7</w:t>
      </w:r>
      <w:r w:rsidRPr="00106DF5">
        <w:t>.</w:t>
      </w:r>
    </w:p>
    <w:p w14:paraId="05A1AD99" w14:textId="77777777" w:rsidR="00106DF5" w:rsidRDefault="00106DF5" w:rsidP="00106DF5"/>
    <w:p w14:paraId="48C9A1EF" w14:textId="2556E204" w:rsidR="00E652E2" w:rsidRDefault="00E652E2" w:rsidP="006776DA">
      <w:pPr>
        <w:pStyle w:val="Heading2"/>
      </w:pPr>
      <w:r w:rsidRPr="00E652E2">
        <w:t>Section 4A: Eligibility Attestation</w:t>
      </w:r>
    </w:p>
    <w:p w14:paraId="00D3B6CB" w14:textId="6568BC14" w:rsidR="005B2D29" w:rsidRDefault="005B2D29" w:rsidP="005B2D29">
      <w:pPr>
        <w:rPr>
          <w:i/>
          <w:iCs/>
        </w:rPr>
      </w:pPr>
      <w:r w:rsidRPr="00E652E2">
        <w:rPr>
          <w:i/>
          <w:iCs/>
        </w:rPr>
        <w:t>(Technical BAS – Automatic Waiver Only)</w:t>
      </w:r>
    </w:p>
    <w:p w14:paraId="37B921F5" w14:textId="77777777" w:rsidR="005B2D29" w:rsidRPr="005B2D29" w:rsidRDefault="005B2D29" w:rsidP="005B2D29"/>
    <w:p w14:paraId="58C33955" w14:textId="77777777" w:rsidR="00E652E2" w:rsidRPr="00E652E2" w:rsidRDefault="00E652E2" w:rsidP="00E652E2">
      <w:r w:rsidRPr="00E652E2">
        <w:t>By submitting this request, the institution attests that:</w:t>
      </w:r>
    </w:p>
    <w:p w14:paraId="547B44D3" w14:textId="77777777" w:rsidR="00E652E2" w:rsidRPr="00E652E2" w:rsidRDefault="00E652E2" w:rsidP="00E652E2">
      <w:pPr>
        <w:numPr>
          <w:ilvl w:val="0"/>
          <w:numId w:val="14"/>
        </w:numPr>
      </w:pPr>
      <w:r w:rsidRPr="00E652E2">
        <w:t xml:space="preserve">The BAS program is </w:t>
      </w:r>
      <w:r w:rsidRPr="00E652E2">
        <w:rPr>
          <w:b/>
          <w:bCs/>
        </w:rPr>
        <w:t>technical in nature and workforce</w:t>
      </w:r>
      <w:r w:rsidRPr="00E652E2">
        <w:rPr>
          <w:b/>
          <w:bCs/>
        </w:rPr>
        <w:noBreakHyphen/>
        <w:t>aligned</w:t>
      </w:r>
    </w:p>
    <w:p w14:paraId="180C2F6B" w14:textId="77777777" w:rsidR="00E652E2" w:rsidRPr="00E652E2" w:rsidRDefault="00E652E2" w:rsidP="00E652E2">
      <w:pPr>
        <w:numPr>
          <w:ilvl w:val="0"/>
          <w:numId w:val="14"/>
        </w:numPr>
      </w:pPr>
      <w:r w:rsidRPr="00E652E2">
        <w:t xml:space="preserve">The curriculum is </w:t>
      </w:r>
      <w:r w:rsidRPr="00E652E2">
        <w:rPr>
          <w:b/>
          <w:bCs/>
        </w:rPr>
        <w:t>not designed to be a transfer</w:t>
      </w:r>
      <w:r w:rsidRPr="00E652E2">
        <w:rPr>
          <w:b/>
          <w:bCs/>
        </w:rPr>
        <w:noBreakHyphen/>
        <w:t>oriented liberal arts and sciences degree</w:t>
      </w:r>
    </w:p>
    <w:p w14:paraId="2683CA67" w14:textId="77777777" w:rsidR="00E652E2" w:rsidRDefault="00E652E2" w:rsidP="00E652E2">
      <w:pPr>
        <w:numPr>
          <w:ilvl w:val="0"/>
          <w:numId w:val="14"/>
        </w:numPr>
      </w:pPr>
      <w:r w:rsidRPr="00E652E2">
        <w:t xml:space="preserve">No </w:t>
      </w:r>
      <w:r w:rsidRPr="00E652E2">
        <w:rPr>
          <w:b/>
          <w:bCs/>
        </w:rPr>
        <w:t>GT Pathways</w:t>
      </w:r>
      <w:r w:rsidRPr="00E652E2">
        <w:rPr>
          <w:b/>
          <w:bCs/>
        </w:rPr>
        <w:noBreakHyphen/>
        <w:t>aligned liberal arts and sciences equivalent degree</w:t>
      </w:r>
      <w:r w:rsidRPr="00E652E2">
        <w:t xml:space="preserve"> exists at the institution or within Colorado</w:t>
      </w:r>
    </w:p>
    <w:p w14:paraId="1AC65B30" w14:textId="77777777" w:rsidR="007B6ECA" w:rsidRPr="00E652E2" w:rsidRDefault="007B6ECA" w:rsidP="007B6ECA">
      <w:pPr>
        <w:ind w:left="720"/>
      </w:pPr>
    </w:p>
    <w:p w14:paraId="718B48B2" w14:textId="77777777" w:rsidR="003A2241" w:rsidRDefault="00E652E2" w:rsidP="00E652E2">
      <w:pPr>
        <w:rPr>
          <w:b/>
          <w:bCs/>
        </w:rPr>
      </w:pPr>
      <w:r w:rsidRPr="00E652E2">
        <w:rPr>
          <w:b/>
          <w:bCs/>
        </w:rPr>
        <w:t>Brief Program Description (1–2 paragraphs):</w:t>
      </w:r>
    </w:p>
    <w:sdt>
      <w:sdtPr>
        <w:rPr>
          <w:b/>
          <w:bCs/>
        </w:rPr>
        <w:id w:val="722948773"/>
        <w:placeholder>
          <w:docPart w:val="11DC798F51F64234A96A0C40D7285DF9"/>
        </w:placeholder>
        <w:showingPlcHdr/>
      </w:sdtPr>
      <w:sdtEndPr/>
      <w:sdtContent>
        <w:p w14:paraId="64154B25" w14:textId="77777777" w:rsidR="007B6ECA" w:rsidRPr="00E652E2" w:rsidRDefault="007B6ECA" w:rsidP="007B6ECA">
          <w:r w:rsidRPr="00E652E2">
            <w:rPr>
              <w:i/>
              <w:iCs/>
            </w:rPr>
            <w:t>(Focus on technical competencies, applied learning, and workforce alignment)</w:t>
          </w:r>
        </w:p>
        <w:p w14:paraId="0A420CD6" w14:textId="1FF0C088" w:rsidR="003A2241" w:rsidRDefault="007B6ECA" w:rsidP="00E652E2">
          <w:pPr>
            <w:rPr>
              <w:b/>
              <w:bCs/>
            </w:rPr>
          </w:pPr>
          <w:r w:rsidRPr="00320BE6">
            <w:rPr>
              <w:rStyle w:val="PlaceholderText"/>
            </w:rPr>
            <w:t>Click or tap here to enter text.</w:t>
          </w:r>
        </w:p>
      </w:sdtContent>
    </w:sdt>
    <w:p w14:paraId="09BA20ED" w14:textId="77777777" w:rsidR="00F12A7B" w:rsidRDefault="00F12A7B">
      <w:pPr>
        <w:rPr>
          <w:b/>
          <w:sz w:val="36"/>
          <w:szCs w:val="36"/>
        </w:rPr>
      </w:pPr>
      <w:r>
        <w:br w:type="page"/>
      </w:r>
    </w:p>
    <w:p w14:paraId="1AF6DECB" w14:textId="75F316AF" w:rsidR="008224DB" w:rsidRPr="008224DB" w:rsidRDefault="008224DB" w:rsidP="006776DA">
      <w:pPr>
        <w:pStyle w:val="Heading2"/>
      </w:pPr>
      <w:r w:rsidRPr="008224DB">
        <w:lastRenderedPageBreak/>
        <w:t>Section 4B: GT Pathways Waiver Justification</w:t>
      </w:r>
    </w:p>
    <w:p w14:paraId="0BCDCE24" w14:textId="77777777" w:rsidR="008224DB" w:rsidRDefault="008224DB" w:rsidP="008224DB">
      <w:pPr>
        <w:rPr>
          <w:i/>
          <w:iCs/>
        </w:rPr>
      </w:pPr>
      <w:r w:rsidRPr="008224DB">
        <w:rPr>
          <w:i/>
          <w:iCs/>
        </w:rPr>
        <w:t>(All Non</w:t>
      </w:r>
      <w:r w:rsidRPr="008224DB">
        <w:rPr>
          <w:i/>
          <w:iCs/>
        </w:rPr>
        <w:noBreakHyphen/>
        <w:t>Technical Programs)</w:t>
      </w:r>
    </w:p>
    <w:p w14:paraId="3F3B58F1" w14:textId="77777777" w:rsidR="007B6ECA" w:rsidRPr="008224DB" w:rsidRDefault="007B6ECA" w:rsidP="008224DB"/>
    <w:p w14:paraId="7169FDFD" w14:textId="77777777" w:rsidR="008224DB" w:rsidRPr="008224DB" w:rsidRDefault="008224DB" w:rsidP="008224DB">
      <w:r w:rsidRPr="008224DB">
        <w:t>Provide a concise narrative addressing the following:</w:t>
      </w:r>
    </w:p>
    <w:p w14:paraId="0A41B49F" w14:textId="67A3DDAD" w:rsidR="008224DB" w:rsidRDefault="00B0189F" w:rsidP="00B0189F">
      <w:pPr>
        <w:pStyle w:val="Heading4"/>
        <w:numPr>
          <w:ilvl w:val="0"/>
          <w:numId w:val="16"/>
        </w:numPr>
      </w:pPr>
      <w:r>
        <w:t xml:space="preserve">Why it is important that a </w:t>
      </w:r>
      <w:r w:rsidR="0252B293">
        <w:t xml:space="preserve">GT </w:t>
      </w:r>
      <w:r>
        <w:t>Pathways waiver be granted for this program (address the nature of the degree relative to the profession, if applicable, including work pathways for students entering the program)?</w:t>
      </w:r>
    </w:p>
    <w:p w14:paraId="03023B17" w14:textId="77777777" w:rsidR="00B0189F" w:rsidRDefault="00B0189F" w:rsidP="00B0189F">
      <w:pPr>
        <w:ind w:firstLine="720"/>
        <w:rPr>
          <w:b/>
          <w:bCs/>
        </w:rPr>
      </w:pPr>
    </w:p>
    <w:p w14:paraId="3E105E25" w14:textId="4079280C" w:rsidR="008224DB" w:rsidRPr="008224DB" w:rsidRDefault="00F3422B" w:rsidP="00B0189F">
      <w:pPr>
        <w:ind w:firstLine="720"/>
      </w:pPr>
      <w:sdt>
        <w:sdtPr>
          <w:rPr>
            <w:b/>
            <w:bCs/>
          </w:rPr>
          <w:id w:val="-1053702122"/>
          <w:placeholder>
            <w:docPart w:val="9D5433E98C9348EA9129EA015C9CEA43"/>
          </w:placeholder>
          <w:showingPlcHdr/>
        </w:sdtPr>
        <w:sdtEndPr/>
        <w:sdtContent>
          <w:r w:rsidR="007B6ECA" w:rsidRPr="00320BE6">
            <w:rPr>
              <w:rStyle w:val="PlaceholderText"/>
            </w:rPr>
            <w:t>Click or tap here to enter text.</w:t>
          </w:r>
        </w:sdtContent>
      </w:sdt>
    </w:p>
    <w:p w14:paraId="14F880A5" w14:textId="6E795A6B" w:rsidR="008224DB" w:rsidRPr="008224DB" w:rsidRDefault="007A3A22" w:rsidP="007A3A22">
      <w:pPr>
        <w:pStyle w:val="Heading4"/>
        <w:numPr>
          <w:ilvl w:val="0"/>
          <w:numId w:val="16"/>
        </w:numPr>
      </w:pPr>
      <w:r>
        <w:t xml:space="preserve">Which specific components of the </w:t>
      </w:r>
      <w:r w:rsidR="3168CBE6">
        <w:t xml:space="preserve">GT </w:t>
      </w:r>
      <w:r>
        <w:t>Pathways curriculum are requested to be waived or modified?</w:t>
      </w:r>
    </w:p>
    <w:p w14:paraId="54F1AD10" w14:textId="77777777" w:rsidR="007A3A22" w:rsidRDefault="007A3A22" w:rsidP="007A3A22">
      <w:pPr>
        <w:ind w:firstLine="720"/>
        <w:rPr>
          <w:b/>
          <w:bCs/>
        </w:rPr>
      </w:pPr>
    </w:p>
    <w:p w14:paraId="53A4F260" w14:textId="32B4962B" w:rsidR="007B6ECA" w:rsidRDefault="00F3422B" w:rsidP="007A3A22">
      <w:pPr>
        <w:ind w:firstLine="720"/>
        <w:rPr>
          <w:b/>
          <w:bCs/>
        </w:rPr>
      </w:pPr>
      <w:sdt>
        <w:sdtPr>
          <w:rPr>
            <w:b/>
            <w:bCs/>
          </w:rPr>
          <w:id w:val="-203095631"/>
          <w:placeholder>
            <w:docPart w:val="2E46D6F8AD7243E599FB5DFF29011508"/>
          </w:placeholder>
          <w:showingPlcHdr/>
        </w:sdtPr>
        <w:sdtEndPr/>
        <w:sdtContent>
          <w:r w:rsidR="007B6ECA" w:rsidRPr="000F0FEA">
            <w:rPr>
              <w:rStyle w:val="PlaceholderText"/>
            </w:rPr>
            <w:t>Click or tap here to enter text.</w:t>
          </w:r>
        </w:sdtContent>
      </w:sdt>
    </w:p>
    <w:p w14:paraId="44B59EE9" w14:textId="77777777" w:rsidR="000F0FEA" w:rsidRDefault="000F0FEA" w:rsidP="007A3A22">
      <w:pPr>
        <w:ind w:firstLine="720"/>
        <w:rPr>
          <w:b/>
          <w:bCs/>
        </w:rPr>
      </w:pPr>
    </w:p>
    <w:p w14:paraId="272AEBE1" w14:textId="4BA7CD00" w:rsidR="000F0FEA" w:rsidRDefault="000F0FEA" w:rsidP="000F0FEA">
      <w:pPr>
        <w:pStyle w:val="Heading4"/>
        <w:numPr>
          <w:ilvl w:val="0"/>
          <w:numId w:val="16"/>
        </w:numPr>
      </w:pPr>
      <w:r>
        <w:t xml:space="preserve">How will the institution ensure that the program includes a “core of courses” that provide a general education through which “students demonstrate competency in reading, critical thinking, written communications, mathematics, and technology”, as articulated in Colorado Revised Statutes 23-1-125(3)? How will the general education provided respond to the 10 competencies of the </w:t>
      </w:r>
      <w:r w:rsidR="662CF2E3">
        <w:t xml:space="preserve">GT </w:t>
      </w:r>
      <w:r>
        <w:t>Pathways curriculum?</w:t>
      </w:r>
    </w:p>
    <w:p w14:paraId="3747A3EA" w14:textId="77777777" w:rsidR="000F0FEA" w:rsidRDefault="000F0FEA" w:rsidP="000F0FEA"/>
    <w:p w14:paraId="61AEEE32" w14:textId="77777777" w:rsidR="000F0FEA" w:rsidRDefault="00F3422B" w:rsidP="000F0FEA">
      <w:pPr>
        <w:ind w:firstLine="720"/>
        <w:rPr>
          <w:b/>
          <w:bCs/>
        </w:rPr>
      </w:pPr>
      <w:sdt>
        <w:sdtPr>
          <w:rPr>
            <w:b/>
            <w:bCs/>
          </w:rPr>
          <w:id w:val="110014046"/>
          <w:placeholder>
            <w:docPart w:val="1968D0725DA747E8B53B318D482EBA75"/>
          </w:placeholder>
          <w:showingPlcHdr/>
        </w:sdtPr>
        <w:sdtEndPr/>
        <w:sdtContent>
          <w:r w:rsidR="000F0FEA" w:rsidRPr="000F0FEA">
            <w:rPr>
              <w:rStyle w:val="PlaceholderText"/>
            </w:rPr>
            <w:t>Click or tap here to enter text.</w:t>
          </w:r>
        </w:sdtContent>
      </w:sdt>
    </w:p>
    <w:p w14:paraId="0EF4D92C" w14:textId="77777777" w:rsidR="000F0FEA" w:rsidRDefault="000F0FEA" w:rsidP="000F0FEA">
      <w:pPr>
        <w:ind w:firstLine="720"/>
        <w:rPr>
          <w:b/>
          <w:bCs/>
        </w:rPr>
      </w:pPr>
    </w:p>
    <w:p w14:paraId="3DCCE931" w14:textId="5D7334DA" w:rsidR="00ED318F" w:rsidRDefault="00ED318F" w:rsidP="00ED318F">
      <w:pPr>
        <w:pStyle w:val="Heading4"/>
        <w:numPr>
          <w:ilvl w:val="0"/>
          <w:numId w:val="16"/>
        </w:numPr>
      </w:pPr>
      <w:r>
        <w:t xml:space="preserve">What additional degree requirements, such as those associated with accreditation and licensure, make it impossible to include the full </w:t>
      </w:r>
      <w:r w:rsidR="26588FB0">
        <w:t>GT Pathways</w:t>
      </w:r>
      <w:r>
        <w:t xml:space="preserve"> in the program curriculum?</w:t>
      </w:r>
    </w:p>
    <w:p w14:paraId="7DA79F79" w14:textId="77777777" w:rsidR="00ED318F" w:rsidRDefault="00ED318F" w:rsidP="00ED318F"/>
    <w:p w14:paraId="229DEED4" w14:textId="77777777" w:rsidR="00ED318F" w:rsidRDefault="00F3422B" w:rsidP="00ED318F">
      <w:pPr>
        <w:ind w:firstLine="720"/>
        <w:rPr>
          <w:b/>
          <w:bCs/>
        </w:rPr>
      </w:pPr>
      <w:sdt>
        <w:sdtPr>
          <w:rPr>
            <w:b/>
            <w:bCs/>
          </w:rPr>
          <w:id w:val="-643272197"/>
          <w:placeholder>
            <w:docPart w:val="9AC21CF2597A4364B2E0A367A84A97CE"/>
          </w:placeholder>
          <w:showingPlcHdr/>
        </w:sdtPr>
        <w:sdtEndPr/>
        <w:sdtContent>
          <w:r w:rsidR="00ED318F" w:rsidRPr="000F0FEA">
            <w:rPr>
              <w:rStyle w:val="PlaceholderText"/>
            </w:rPr>
            <w:t>Click or tap here to enter text.</w:t>
          </w:r>
        </w:sdtContent>
      </w:sdt>
    </w:p>
    <w:p w14:paraId="382764D0" w14:textId="669B6369" w:rsidR="00ED318F" w:rsidRDefault="00ED318F" w:rsidP="00ED318F">
      <w:pPr>
        <w:pStyle w:val="Heading4"/>
        <w:numPr>
          <w:ilvl w:val="0"/>
          <w:numId w:val="16"/>
        </w:numPr>
      </w:pPr>
      <w:r>
        <w:t xml:space="preserve">How will the absence of a </w:t>
      </w:r>
      <w:r w:rsidR="26588FB0">
        <w:t>GT Pathways</w:t>
      </w:r>
      <w:r>
        <w:t xml:space="preserve"> waiver potentially harm students (if, for example, it extends the time to degree beyond four years, or results in certain critical courses being left out of a program)?</w:t>
      </w:r>
    </w:p>
    <w:p w14:paraId="633E7D40" w14:textId="77777777" w:rsidR="00ED318F" w:rsidRDefault="00ED318F" w:rsidP="00ED318F"/>
    <w:p w14:paraId="6F57DA63" w14:textId="77777777" w:rsidR="00ED318F" w:rsidRDefault="00F3422B" w:rsidP="00ED318F">
      <w:pPr>
        <w:ind w:firstLine="720"/>
        <w:rPr>
          <w:b/>
          <w:bCs/>
        </w:rPr>
      </w:pPr>
      <w:sdt>
        <w:sdtPr>
          <w:rPr>
            <w:b/>
            <w:bCs/>
          </w:rPr>
          <w:id w:val="-379257751"/>
          <w:placeholder>
            <w:docPart w:val="1D4A74FCD79A49FD92B2C7DF0764E500"/>
          </w:placeholder>
          <w:showingPlcHdr/>
        </w:sdtPr>
        <w:sdtEndPr/>
        <w:sdtContent>
          <w:r w:rsidR="00ED318F" w:rsidRPr="000F0FEA">
            <w:rPr>
              <w:rStyle w:val="PlaceholderText"/>
            </w:rPr>
            <w:t>Click or tap here to enter text.</w:t>
          </w:r>
        </w:sdtContent>
      </w:sdt>
    </w:p>
    <w:p w14:paraId="5A5345D8" w14:textId="5F71B6A4" w:rsidR="00ED318F" w:rsidRDefault="00ED318F" w:rsidP="00ED318F">
      <w:pPr>
        <w:pStyle w:val="Heading4"/>
        <w:numPr>
          <w:ilvl w:val="0"/>
          <w:numId w:val="16"/>
        </w:numPr>
      </w:pPr>
      <w:r>
        <w:t xml:space="preserve">How will the institution ensure that the </w:t>
      </w:r>
      <w:r w:rsidR="26588FB0">
        <w:t>GT Pathways</w:t>
      </w:r>
      <w:r>
        <w:t xml:space="preserve"> waiver will not create barriers to student transfer?</w:t>
      </w:r>
    </w:p>
    <w:p w14:paraId="4232F3B4" w14:textId="77777777" w:rsidR="00ED318F" w:rsidRDefault="00ED318F" w:rsidP="00ED318F"/>
    <w:p w14:paraId="37BC0A7F" w14:textId="77777777" w:rsidR="00ED318F" w:rsidRDefault="00F3422B" w:rsidP="00ED318F">
      <w:pPr>
        <w:ind w:firstLine="720"/>
        <w:rPr>
          <w:b/>
          <w:bCs/>
        </w:rPr>
      </w:pPr>
      <w:sdt>
        <w:sdtPr>
          <w:rPr>
            <w:b/>
            <w:bCs/>
          </w:rPr>
          <w:id w:val="2132589814"/>
          <w:placeholder>
            <w:docPart w:val="A86A84EB6B4849508FC736ABA4E90876"/>
          </w:placeholder>
          <w:showingPlcHdr/>
        </w:sdtPr>
        <w:sdtEndPr/>
        <w:sdtContent>
          <w:r w:rsidR="00ED318F" w:rsidRPr="000F0FEA">
            <w:rPr>
              <w:rStyle w:val="PlaceholderText"/>
            </w:rPr>
            <w:t>Click or tap here to enter text.</w:t>
          </w:r>
        </w:sdtContent>
      </w:sdt>
    </w:p>
    <w:p w14:paraId="02F93785" w14:textId="16A95614" w:rsidR="00EC7146" w:rsidRPr="00EC7146" w:rsidRDefault="00EC7146" w:rsidP="00EC7146">
      <w:pPr>
        <w:pStyle w:val="Heading2"/>
      </w:pPr>
      <w:r w:rsidRPr="00EC7146">
        <w:lastRenderedPageBreak/>
        <w:t>Section 5: Curriculum Summary</w:t>
      </w:r>
    </w:p>
    <w:p w14:paraId="2DD3A38A" w14:textId="16EAEA4D" w:rsidR="00EC7146" w:rsidRDefault="00EC7146" w:rsidP="00EC7146">
      <w:r w:rsidRPr="00EC7146">
        <w:t xml:space="preserve">Attach </w:t>
      </w:r>
      <w:r w:rsidR="00DF72CD">
        <w:t xml:space="preserve">or copy/paste below </w:t>
      </w:r>
      <w:r w:rsidRPr="00EC7146">
        <w:t>a program curriculum table that includes:</w:t>
      </w:r>
    </w:p>
    <w:p w14:paraId="5902B902" w14:textId="77777777" w:rsidR="00DF72CD" w:rsidRPr="00EC7146" w:rsidRDefault="00DF72CD" w:rsidP="00EC7146"/>
    <w:p w14:paraId="2B359DC8" w14:textId="77777777" w:rsidR="00EC7146" w:rsidRPr="00EC7146" w:rsidRDefault="00EC7146" w:rsidP="00EC7146">
      <w:pPr>
        <w:numPr>
          <w:ilvl w:val="0"/>
          <w:numId w:val="6"/>
        </w:numPr>
      </w:pPr>
      <w:r w:rsidRPr="00EC7146">
        <w:t>Required major coursework</w:t>
      </w:r>
    </w:p>
    <w:p w14:paraId="42F2D86C" w14:textId="77777777" w:rsidR="00EC7146" w:rsidRPr="00EC7146" w:rsidRDefault="00EC7146" w:rsidP="00EC7146">
      <w:pPr>
        <w:numPr>
          <w:ilvl w:val="0"/>
          <w:numId w:val="6"/>
        </w:numPr>
      </w:pPr>
      <w:proofErr w:type="gramStart"/>
      <w:r w:rsidRPr="00EC7146">
        <w:t>Required general education</w:t>
      </w:r>
      <w:proofErr w:type="gramEnd"/>
    </w:p>
    <w:p w14:paraId="79658E1C" w14:textId="77777777" w:rsidR="00EC7146" w:rsidRPr="00EC7146" w:rsidRDefault="00EC7146" w:rsidP="00EC7146">
      <w:pPr>
        <w:numPr>
          <w:ilvl w:val="0"/>
          <w:numId w:val="6"/>
        </w:numPr>
      </w:pPr>
      <w:r w:rsidRPr="00EC7146">
        <w:t>Prerequisites (providing clarity on whether they are included in the 120</w:t>
      </w:r>
      <w:r w:rsidRPr="00EC7146">
        <w:noBreakHyphen/>
        <w:t>credit count)</w:t>
      </w:r>
    </w:p>
    <w:p w14:paraId="4809B112" w14:textId="77777777" w:rsidR="00EC7146" w:rsidRPr="00EC7146" w:rsidRDefault="00EC7146" w:rsidP="00EC7146">
      <w:pPr>
        <w:numPr>
          <w:ilvl w:val="0"/>
          <w:numId w:val="6"/>
        </w:numPr>
      </w:pPr>
      <w:r w:rsidRPr="00EC7146">
        <w:t>Electives</w:t>
      </w:r>
    </w:p>
    <w:p w14:paraId="36DAE4C5" w14:textId="77777777" w:rsidR="00EC7146" w:rsidRDefault="00EC7146" w:rsidP="00EC7146">
      <w:pPr>
        <w:numPr>
          <w:ilvl w:val="0"/>
          <w:numId w:val="6"/>
        </w:numPr>
      </w:pPr>
      <w:r w:rsidRPr="00EC7146">
        <w:t>Total required credits</w:t>
      </w:r>
    </w:p>
    <w:p w14:paraId="0E89E152" w14:textId="5645C26A" w:rsidR="00EC7146" w:rsidRPr="00EC7146" w:rsidRDefault="00EC7146" w:rsidP="00EC7146">
      <w:pPr>
        <w:pStyle w:val="Heading2"/>
      </w:pPr>
      <w:r w:rsidRPr="00EC7146">
        <w:t xml:space="preserve">Section 6: </w:t>
      </w:r>
      <w:r w:rsidR="00DF72CD">
        <w:t>Governing Board</w:t>
      </w:r>
      <w:r w:rsidRPr="00EC7146">
        <w:t xml:space="preserve"> Approval</w:t>
      </w:r>
    </w:p>
    <w:p w14:paraId="623E9AC3" w14:textId="427FB7DE" w:rsidR="003A2241" w:rsidRDefault="00DF72CD" w:rsidP="00EC7146">
      <w:r>
        <w:t xml:space="preserve">Date Program Approved by Institutional Governing Board: </w:t>
      </w:r>
      <w:sdt>
        <w:sdtPr>
          <w:id w:val="518821044"/>
          <w:placeholder>
            <w:docPart w:val="E8257915F1A7454490D55420363C708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20BE6">
            <w:rPr>
              <w:rStyle w:val="PlaceholderText"/>
            </w:rPr>
            <w:t>Click or tap to enter a date.</w:t>
          </w:r>
        </w:sdtContent>
      </w:sdt>
    </w:p>
    <w:p w14:paraId="3902D53C" w14:textId="77777777" w:rsidR="003A2241" w:rsidRPr="003A2241" w:rsidRDefault="003A2241" w:rsidP="003A2241">
      <w:pPr>
        <w:pStyle w:val="Heading2"/>
      </w:pPr>
      <w:r w:rsidRPr="003A2241">
        <w:t>Section 7: Attachments Checklist</w:t>
      </w:r>
    </w:p>
    <w:p w14:paraId="7B2D7F46" w14:textId="61B8A5FF" w:rsidR="003A2241" w:rsidRPr="00EC7146" w:rsidRDefault="00F3422B" w:rsidP="00EC7146">
      <w:sdt>
        <w:sdtPr>
          <w:id w:val="28577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CA">
            <w:rPr>
              <w:rFonts w:ascii="MS Gothic" w:eastAsia="MS Gothic" w:hAnsi="MS Gothic" w:hint="eastAsia"/>
            </w:rPr>
            <w:t>☐</w:t>
          </w:r>
        </w:sdtContent>
      </w:sdt>
      <w:r w:rsidR="003A2241" w:rsidRPr="003A2241">
        <w:t xml:space="preserve"> Curriculum table</w:t>
      </w:r>
      <w:r w:rsidR="00007A58">
        <w:t xml:space="preserve"> (required)</w:t>
      </w:r>
      <w:r w:rsidR="003A2241" w:rsidRPr="003A2241">
        <w:br/>
      </w:r>
      <w:sdt>
        <w:sdtPr>
          <w:id w:val="-92742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CA">
            <w:rPr>
              <w:rFonts w:ascii="MS Gothic" w:eastAsia="MS Gothic" w:hAnsi="MS Gothic" w:hint="eastAsia"/>
            </w:rPr>
            <w:t>☐</w:t>
          </w:r>
        </w:sdtContent>
      </w:sdt>
      <w:r w:rsidR="003A2241" w:rsidRPr="003A2241">
        <w:t xml:space="preserve"> Accreditation or licensure documentation (</w:t>
      </w:r>
      <w:r w:rsidR="00007A58">
        <w:t>optional</w:t>
      </w:r>
      <w:r w:rsidR="003A2241" w:rsidRPr="003A2241">
        <w:t>)</w:t>
      </w:r>
      <w:r w:rsidR="003A2241" w:rsidRPr="003A2241">
        <w:br/>
      </w:r>
      <w:sdt>
        <w:sdtPr>
          <w:id w:val="1259712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CA">
            <w:rPr>
              <w:rFonts w:ascii="MS Gothic" w:eastAsia="MS Gothic" w:hAnsi="MS Gothic" w:hint="eastAsia"/>
            </w:rPr>
            <w:t>☐</w:t>
          </w:r>
        </w:sdtContent>
      </w:sdt>
      <w:r w:rsidR="003A2241" w:rsidRPr="003A2241">
        <w:t xml:space="preserve"> Employer/advisory board documentation (</w:t>
      </w:r>
      <w:r w:rsidR="00007A58">
        <w:t>optional</w:t>
      </w:r>
      <w:r w:rsidR="003A2241" w:rsidRPr="003A2241">
        <w:t>)</w:t>
      </w:r>
      <w:r w:rsidR="003A2241" w:rsidRPr="003A2241">
        <w:br/>
      </w:r>
      <w:sdt>
        <w:sdtPr>
          <w:id w:val="-1407683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CA">
            <w:rPr>
              <w:rFonts w:ascii="MS Gothic" w:eastAsia="MS Gothic" w:hAnsi="MS Gothic" w:hint="eastAsia"/>
            </w:rPr>
            <w:t>☐</w:t>
          </w:r>
        </w:sdtContent>
      </w:sdt>
      <w:r w:rsidR="003A2241" w:rsidRPr="003A2241">
        <w:t xml:space="preserve"> Regulatory or statutory citations (</w:t>
      </w:r>
      <w:r w:rsidR="00007A58">
        <w:t>optional</w:t>
      </w:r>
      <w:r w:rsidR="003A2241" w:rsidRPr="003A2241">
        <w:t>)</w:t>
      </w:r>
      <w:r w:rsidR="003A2241" w:rsidRPr="003A2241">
        <w:br/>
      </w:r>
      <w:sdt>
        <w:sdtPr>
          <w:id w:val="-1405063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CA">
            <w:rPr>
              <w:rFonts w:ascii="MS Gothic" w:eastAsia="MS Gothic" w:hAnsi="MS Gothic" w:hint="eastAsia"/>
            </w:rPr>
            <w:t>☐</w:t>
          </w:r>
        </w:sdtContent>
      </w:sdt>
      <w:r w:rsidR="003A2241" w:rsidRPr="003A2241">
        <w:t xml:space="preserve"> Additional supporting materials (optional)</w:t>
      </w:r>
    </w:p>
    <w:p w14:paraId="7DA32BF2" w14:textId="77777777" w:rsidR="00EC7146" w:rsidRPr="00EC7146" w:rsidRDefault="00EC7146" w:rsidP="00EC7146">
      <w:pPr>
        <w:pStyle w:val="Heading2"/>
      </w:pPr>
      <w:r w:rsidRPr="00EC7146">
        <w:t>Section 8: Certification</w:t>
      </w:r>
    </w:p>
    <w:p w14:paraId="77D9D52D" w14:textId="77777777" w:rsidR="00EC7146" w:rsidRDefault="00EC7146" w:rsidP="00EC7146">
      <w:r w:rsidRPr="00EC7146">
        <w:t>I certify that the information provided in this request is accurate and complete to the best of my knowledge.</w:t>
      </w:r>
    </w:p>
    <w:p w14:paraId="0EADE78D" w14:textId="77777777" w:rsidR="00DF72CD" w:rsidRPr="00EC7146" w:rsidRDefault="00DF72CD" w:rsidP="00EC7146"/>
    <w:p w14:paraId="49EEE8AF" w14:textId="47CA03FE" w:rsidR="00DF72CD" w:rsidRDefault="00EC7146" w:rsidP="00EC7146">
      <w:pPr>
        <w:rPr>
          <w:b/>
          <w:bCs/>
        </w:rPr>
      </w:pPr>
      <w:r w:rsidRPr="00EC7146">
        <w:rPr>
          <w:b/>
          <w:bCs/>
        </w:rPr>
        <w:t>Name:</w:t>
      </w:r>
      <w:r w:rsidR="00C71AC5">
        <w:rPr>
          <w:b/>
          <w:bCs/>
        </w:rPr>
        <w:t xml:space="preserve"> </w:t>
      </w:r>
      <w:r w:rsidR="00C71AC5" w:rsidRPr="00C71AC5">
        <w:rPr>
          <w:b/>
          <w:bCs/>
        </w:rPr>
        <w:t xml:space="preserve"> </w:t>
      </w:r>
      <w:sdt>
        <w:sdtPr>
          <w:rPr>
            <w:b/>
            <w:bCs/>
          </w:rPr>
          <w:id w:val="-983704463"/>
          <w:placeholder>
            <w:docPart w:val="649F727E174447578A1457D3DFC81AE1"/>
          </w:placeholder>
          <w:showingPlcHdr/>
        </w:sdtPr>
        <w:sdtEndPr/>
        <w:sdtContent>
          <w:r w:rsidR="00C71AC5" w:rsidRPr="00320BE6">
            <w:rPr>
              <w:rStyle w:val="PlaceholderText"/>
            </w:rPr>
            <w:t>Click or tap here to enter text.</w:t>
          </w:r>
        </w:sdtContent>
      </w:sdt>
    </w:p>
    <w:p w14:paraId="4A58EA8D" w14:textId="107B4659" w:rsidR="00DF72CD" w:rsidRDefault="00EC7146" w:rsidP="00EC7146">
      <w:pPr>
        <w:rPr>
          <w:b/>
          <w:bCs/>
        </w:rPr>
      </w:pPr>
      <w:r w:rsidRPr="00EC7146">
        <w:br/>
      </w:r>
      <w:r w:rsidRPr="00EC7146">
        <w:rPr>
          <w:b/>
          <w:bCs/>
        </w:rPr>
        <w:t>Title:</w:t>
      </w:r>
      <w:r w:rsidR="00C71AC5">
        <w:rPr>
          <w:b/>
          <w:bCs/>
        </w:rPr>
        <w:t xml:space="preserve"> </w:t>
      </w:r>
      <w:sdt>
        <w:sdtPr>
          <w:rPr>
            <w:b/>
            <w:bCs/>
          </w:rPr>
          <w:id w:val="-1783337753"/>
          <w:placeholder>
            <w:docPart w:val="6AC69EAB91D7418F94C26AF441A6DE12"/>
          </w:placeholder>
          <w:showingPlcHdr/>
        </w:sdtPr>
        <w:sdtEndPr/>
        <w:sdtContent>
          <w:r w:rsidR="00C71AC5" w:rsidRPr="00320BE6">
            <w:rPr>
              <w:rStyle w:val="PlaceholderText"/>
            </w:rPr>
            <w:t>Click or tap here to enter text.</w:t>
          </w:r>
        </w:sdtContent>
      </w:sdt>
    </w:p>
    <w:p w14:paraId="1CE1D8FC" w14:textId="3D137DD0" w:rsidR="00DF72CD" w:rsidRDefault="00EC7146" w:rsidP="00EC7146">
      <w:pPr>
        <w:rPr>
          <w:b/>
          <w:bCs/>
        </w:rPr>
      </w:pPr>
      <w:r w:rsidRPr="00EC7146">
        <w:br/>
      </w:r>
      <w:r w:rsidRPr="00EC7146">
        <w:rPr>
          <w:b/>
          <w:bCs/>
        </w:rPr>
        <w:t>Signature:</w:t>
      </w:r>
      <w:r w:rsidR="00DF72CD">
        <w:rPr>
          <w:b/>
          <w:bCs/>
        </w:rPr>
        <w:t xml:space="preserve"> </w:t>
      </w:r>
      <w:r w:rsidR="00F3422B">
        <w:rPr>
          <w:b/>
          <w:bCs/>
        </w:rPr>
        <w:pict w14:anchorId="2FCE7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Signature Line, Unsigned" style="width:191.7pt;height:96.3pt">
            <v:imagedata r:id="rId11" o:title=""/>
            <o:lock v:ext="edit" ungrouping="t" rotation="t" cropping="t" verticies="t" text="t" grouping="t"/>
            <o:signatureline v:ext="edit" id="{AF17C388-EE43-4ECF-B24D-EA9252908662}" provid="{00000000-0000-0000-0000-000000000000}" issignatureline="t"/>
          </v:shape>
        </w:pict>
      </w:r>
    </w:p>
    <w:p w14:paraId="795E8401" w14:textId="53E0C16A" w:rsidR="0018067C" w:rsidRDefault="00EC7146" w:rsidP="0018067C">
      <w:pPr>
        <w:rPr>
          <w:rStyle w:val="Hyperlink"/>
          <w:sz w:val="24"/>
          <w:szCs w:val="24"/>
        </w:rPr>
      </w:pPr>
      <w:r w:rsidRPr="00EC7146">
        <w:br/>
      </w:r>
      <w:r w:rsidRPr="00EC7146">
        <w:rPr>
          <w:b/>
          <w:bCs/>
        </w:rPr>
        <w:t>Date:</w:t>
      </w:r>
      <w:r w:rsidR="00C71AC5">
        <w:rPr>
          <w:b/>
          <w:bCs/>
        </w:rPr>
        <w:t xml:space="preserve"> </w:t>
      </w:r>
      <w:sdt>
        <w:sdtPr>
          <w:rPr>
            <w:b/>
            <w:bCs/>
          </w:rPr>
          <w:id w:val="71552248"/>
          <w:placeholder>
            <w:docPart w:val="89AB865BA0FF49B9B3BB46645EBA980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71AC5" w:rsidRPr="00320BE6">
            <w:rPr>
              <w:rStyle w:val="PlaceholderText"/>
            </w:rPr>
            <w:t>Click or tap to enter a date.</w:t>
          </w:r>
        </w:sdtContent>
      </w:sdt>
    </w:p>
    <w:sectPr w:rsidR="0018067C" w:rsidSect="0018067C">
      <w:headerReference w:type="default" r:id="rId12"/>
      <w:headerReference w:type="first" r:id="rId13"/>
      <w:footerReference w:type="first" r:id="rId14"/>
      <w:pgSz w:w="12240" w:h="15840"/>
      <w:pgMar w:top="1080" w:right="1800" w:bottom="806" w:left="1080" w:header="1080" w:footer="40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D777" w14:textId="77777777" w:rsidR="000474ED" w:rsidRDefault="000474ED">
      <w:pPr>
        <w:spacing w:line="240" w:lineRule="auto"/>
      </w:pPr>
      <w:r>
        <w:separator/>
      </w:r>
    </w:p>
  </w:endnote>
  <w:endnote w:type="continuationSeparator" w:id="0">
    <w:p w14:paraId="689C2CAD" w14:textId="77777777" w:rsidR="000474ED" w:rsidRDefault="00047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2835" w14:textId="72A0135F" w:rsidR="0018067C" w:rsidRPr="00FE44A8" w:rsidRDefault="0018067C" w:rsidP="0018067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1" behindDoc="0" locked="1" layoutInCell="1" allowOverlap="0" wp14:anchorId="20C57D52" wp14:editId="604B79C9">
          <wp:simplePos x="0" y="0"/>
          <wp:positionH relativeFrom="margin">
            <wp:posOffset>5578475</wp:posOffset>
          </wp:positionH>
          <wp:positionV relativeFrom="page">
            <wp:posOffset>8846820</wp:posOffset>
          </wp:positionV>
          <wp:extent cx="731520" cy="731520"/>
          <wp:effectExtent l="0" t="0" r="5080" b="5080"/>
          <wp:wrapSquare wrapText="bothSides"/>
          <wp:docPr id="2036869025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67307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44A8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068072E" wp14:editId="71E838B0">
              <wp:simplePos x="0" y="0"/>
              <wp:positionH relativeFrom="column">
                <wp:posOffset>114300</wp:posOffset>
              </wp:positionH>
              <wp:positionV relativeFrom="paragraph">
                <wp:posOffset>9220200</wp:posOffset>
              </wp:positionV>
              <wp:extent cx="5377180" cy="238125"/>
              <wp:effectExtent l="0" t="0" r="0" b="0"/>
              <wp:wrapNone/>
              <wp:docPr id="1066683914" name="Freeform 1066683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2173" y="3665700"/>
                        <a:ext cx="5367655" cy="228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7655" h="228600" extrusionOk="0">
                            <a:moveTo>
                              <a:pt x="0" y="0"/>
                            </a:moveTo>
                            <a:lnTo>
                              <a:pt x="0" y="228600"/>
                            </a:lnTo>
                            <a:lnTo>
                              <a:pt x="5367655" y="228600"/>
                            </a:lnTo>
                            <a:lnTo>
                              <a:pt x="53676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53932" w14:textId="77777777" w:rsidR="0018067C" w:rsidRDefault="0018067C" w:rsidP="0018067C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555 Street Address, Room 555, Denver, CO 55555-5555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 555.555.5555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F 555.555.5555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www.colorado.gov/xxx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5458ED11">
            <v:shape id="Freeform 1066683914" style="position:absolute;margin-left:9pt;margin-top:726pt;width:423.4pt;height:1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67655,228600" o:spid="_x0000_s1026" filled="f" stroked="f" o:spt="100" adj="-11796480,,5400" path="m,l,228600r5367655,l5367655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" w14:anchorId="4068072E">
              <v:stroke joinstyle="miter"/>
              <v:formulas/>
              <v:path textboxrect="0,0,5367655,228600" arrowok="t" o:connecttype="custom" o:extrusionok="f"/>
              <v:textbox inset="9pt,0,9pt,0">
                <w:txbxContent>
                  <w:p w:rsidR="0018067C" w:rsidP="0018067C" w:rsidRDefault="0018067C" w14:paraId="12AB8E82" w14:textId="77777777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555 Street Address, Room 555, Denver, CO 55555-5555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P 555.555.5555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F 555.555.5555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www.colorado.gov/xxx</w:t>
                    </w:r>
                  </w:p>
                </w:txbxContent>
              </v:textbox>
            </v:shape>
          </w:pict>
        </mc:Fallback>
      </mc:AlternateContent>
    </w:r>
  </w:p>
  <w:p w14:paraId="21E13508" w14:textId="0ECAED6C" w:rsidR="0018067C" w:rsidRPr="0018067C" w:rsidRDefault="00E5077C" w:rsidP="00E5077C">
    <w:r>
      <w:t xml:space="preserve">Questions? Contact </w:t>
    </w:r>
    <w:hyperlink r:id="rId2" w:history="1">
      <w:r w:rsidRPr="002C735E">
        <w:rPr>
          <w:rStyle w:val="Hyperlink"/>
        </w:rPr>
        <w:t>academic.affairs@dhe.state.co.us</w:t>
      </w:r>
    </w:hyperlink>
    <w:r>
      <w:t xml:space="preserve"> </w:t>
    </w:r>
    <w:r>
      <w:tab/>
    </w:r>
    <w:r>
      <w:tab/>
      <w:t>Created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1306" w14:textId="77777777" w:rsidR="000474ED" w:rsidRDefault="000474ED">
      <w:pPr>
        <w:spacing w:line="240" w:lineRule="auto"/>
      </w:pPr>
      <w:r>
        <w:separator/>
      </w:r>
    </w:p>
  </w:footnote>
  <w:footnote w:type="continuationSeparator" w:id="0">
    <w:p w14:paraId="0C267ADE" w14:textId="77777777" w:rsidR="000474ED" w:rsidRDefault="00047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5179" w14:textId="77777777" w:rsidR="00A10408" w:rsidRPr="00A81F90" w:rsidRDefault="00A10408" w:rsidP="15CD20B0">
    <w:pPr>
      <w:pStyle w:val="NoSpacing"/>
      <w:widowControl w:val="0"/>
      <w:rPr>
        <w:rFonts w:asciiTheme="majorHAnsi" w:eastAsiaTheme="majorEastAsia" w:hAnsiTheme="majorHAnsi" w:cstheme="majorBid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1BDA" w14:textId="68EDD4AA" w:rsidR="00A10408" w:rsidRPr="00310B58" w:rsidRDefault="006900E5" w:rsidP="006900E5">
    <w:pPr>
      <w:pStyle w:val="NoSpacing"/>
      <w:widowControl w:val="0"/>
      <w:rPr>
        <w:rFonts w:asciiTheme="majorHAnsi" w:eastAsiaTheme="majorEastAsia" w:hAnsiTheme="majorHAnsi" w:cstheme="majorBidi"/>
        <w:sz w:val="20"/>
        <w:szCs w:val="20"/>
      </w:rPr>
    </w:pPr>
    <w:r>
      <w:rPr>
        <w:noProof/>
      </w:rPr>
      <w:drawing>
        <wp:inline distT="0" distB="0" distL="0" distR="0" wp14:anchorId="070464A3" wp14:editId="4E9583C0">
          <wp:extent cx="2990117" cy="557742"/>
          <wp:effectExtent l="0" t="0" r="0" b="1270"/>
          <wp:docPr id="102032463" name="image3.png" descr="The Colorado Department of Education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32463" name="image3.png" descr="The Colorado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117" cy="557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8067C">
      <w:br/>
    </w:r>
    <w:r w:rsidR="0081153C">
      <w:rPr>
        <w:rFonts w:ascii="Times New Roman" w:eastAsia="Times New Roman" w:hAnsi="Times New Roman" w:cs="Times New Roman"/>
        <w:color w:val="00000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70B"/>
    <w:multiLevelType w:val="multilevel"/>
    <w:tmpl w:val="E856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72DA5"/>
    <w:multiLevelType w:val="hybridMultilevel"/>
    <w:tmpl w:val="880A8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B0109"/>
    <w:multiLevelType w:val="multilevel"/>
    <w:tmpl w:val="DCFE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75138"/>
    <w:multiLevelType w:val="multilevel"/>
    <w:tmpl w:val="32C4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A1B83"/>
    <w:multiLevelType w:val="multilevel"/>
    <w:tmpl w:val="3C4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04BB4"/>
    <w:multiLevelType w:val="multilevel"/>
    <w:tmpl w:val="05F49B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9BE745D"/>
    <w:multiLevelType w:val="multilevel"/>
    <w:tmpl w:val="A814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70D84"/>
    <w:multiLevelType w:val="multilevel"/>
    <w:tmpl w:val="55EC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F792F"/>
    <w:multiLevelType w:val="multilevel"/>
    <w:tmpl w:val="AE62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540842"/>
    <w:multiLevelType w:val="multilevel"/>
    <w:tmpl w:val="CE786442"/>
    <w:lvl w:ilvl="0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A65B7"/>
    <w:multiLevelType w:val="multilevel"/>
    <w:tmpl w:val="F6C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51F46"/>
    <w:multiLevelType w:val="multilevel"/>
    <w:tmpl w:val="E15C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980B51"/>
    <w:multiLevelType w:val="multilevel"/>
    <w:tmpl w:val="9A22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100B4"/>
    <w:multiLevelType w:val="multilevel"/>
    <w:tmpl w:val="524C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256AAA"/>
    <w:multiLevelType w:val="multilevel"/>
    <w:tmpl w:val="7532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6D71C4"/>
    <w:multiLevelType w:val="hybridMultilevel"/>
    <w:tmpl w:val="86C6F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478946">
    <w:abstractNumId w:val="5"/>
  </w:num>
  <w:num w:numId="2" w16cid:durableId="1178495745">
    <w:abstractNumId w:val="0"/>
  </w:num>
  <w:num w:numId="3" w16cid:durableId="359358258">
    <w:abstractNumId w:val="13"/>
  </w:num>
  <w:num w:numId="4" w16cid:durableId="258028608">
    <w:abstractNumId w:val="10"/>
  </w:num>
  <w:num w:numId="5" w16cid:durableId="1047336880">
    <w:abstractNumId w:val="8"/>
  </w:num>
  <w:num w:numId="6" w16cid:durableId="889074962">
    <w:abstractNumId w:val="14"/>
  </w:num>
  <w:num w:numId="7" w16cid:durableId="1649017504">
    <w:abstractNumId w:val="6"/>
  </w:num>
  <w:num w:numId="8" w16cid:durableId="1727333880">
    <w:abstractNumId w:val="12"/>
  </w:num>
  <w:num w:numId="9" w16cid:durableId="99297318">
    <w:abstractNumId w:val="9"/>
  </w:num>
  <w:num w:numId="10" w16cid:durableId="1494758907">
    <w:abstractNumId w:val="11"/>
  </w:num>
  <w:num w:numId="11" w16cid:durableId="1365446767">
    <w:abstractNumId w:val="4"/>
  </w:num>
  <w:num w:numId="12" w16cid:durableId="1198276479">
    <w:abstractNumId w:val="3"/>
  </w:num>
  <w:num w:numId="13" w16cid:durableId="582379994">
    <w:abstractNumId w:val="7"/>
  </w:num>
  <w:num w:numId="14" w16cid:durableId="1647204362">
    <w:abstractNumId w:val="2"/>
  </w:num>
  <w:num w:numId="15" w16cid:durableId="79097598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90942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B58"/>
    <w:rsid w:val="00001046"/>
    <w:rsid w:val="00007A58"/>
    <w:rsid w:val="000165EC"/>
    <w:rsid w:val="0003173E"/>
    <w:rsid w:val="00031F8F"/>
    <w:rsid w:val="000339E1"/>
    <w:rsid w:val="000474ED"/>
    <w:rsid w:val="00084033"/>
    <w:rsid w:val="000B59B2"/>
    <w:rsid w:val="000D5751"/>
    <w:rsid w:val="000D6A6E"/>
    <w:rsid w:val="000F0FEA"/>
    <w:rsid w:val="00106DF5"/>
    <w:rsid w:val="00111A51"/>
    <w:rsid w:val="00112DFA"/>
    <w:rsid w:val="0014151A"/>
    <w:rsid w:val="00166F15"/>
    <w:rsid w:val="0017298A"/>
    <w:rsid w:val="00172F83"/>
    <w:rsid w:val="0017611A"/>
    <w:rsid w:val="00176FF9"/>
    <w:rsid w:val="0018067C"/>
    <w:rsid w:val="00182898"/>
    <w:rsid w:val="00187109"/>
    <w:rsid w:val="001A320E"/>
    <w:rsid w:val="001B57E8"/>
    <w:rsid w:val="001E66BE"/>
    <w:rsid w:val="001F3101"/>
    <w:rsid w:val="0023245B"/>
    <w:rsid w:val="002458E9"/>
    <w:rsid w:val="002802AF"/>
    <w:rsid w:val="00293282"/>
    <w:rsid w:val="002C6950"/>
    <w:rsid w:val="00310B58"/>
    <w:rsid w:val="00324944"/>
    <w:rsid w:val="00342375"/>
    <w:rsid w:val="0035148F"/>
    <w:rsid w:val="00375D29"/>
    <w:rsid w:val="00385D97"/>
    <w:rsid w:val="003A2241"/>
    <w:rsid w:val="003B7E39"/>
    <w:rsid w:val="00400A78"/>
    <w:rsid w:val="004A65C7"/>
    <w:rsid w:val="004F14E6"/>
    <w:rsid w:val="004F3FDA"/>
    <w:rsid w:val="0053021B"/>
    <w:rsid w:val="00552036"/>
    <w:rsid w:val="00565D50"/>
    <w:rsid w:val="00582FE0"/>
    <w:rsid w:val="005B2D29"/>
    <w:rsid w:val="005B7ED3"/>
    <w:rsid w:val="005D3DB0"/>
    <w:rsid w:val="00603070"/>
    <w:rsid w:val="00615ADB"/>
    <w:rsid w:val="00616D83"/>
    <w:rsid w:val="00666648"/>
    <w:rsid w:val="00670409"/>
    <w:rsid w:val="00677440"/>
    <w:rsid w:val="006776DA"/>
    <w:rsid w:val="006900E5"/>
    <w:rsid w:val="006D4899"/>
    <w:rsid w:val="00710752"/>
    <w:rsid w:val="00711806"/>
    <w:rsid w:val="007131FD"/>
    <w:rsid w:val="007312DE"/>
    <w:rsid w:val="0079621D"/>
    <w:rsid w:val="007A3A22"/>
    <w:rsid w:val="007B6ECA"/>
    <w:rsid w:val="007D0637"/>
    <w:rsid w:val="007E6985"/>
    <w:rsid w:val="007F77D4"/>
    <w:rsid w:val="00801079"/>
    <w:rsid w:val="0081153C"/>
    <w:rsid w:val="00817D7B"/>
    <w:rsid w:val="008224DB"/>
    <w:rsid w:val="0082507A"/>
    <w:rsid w:val="008255AE"/>
    <w:rsid w:val="008425B1"/>
    <w:rsid w:val="0084668A"/>
    <w:rsid w:val="00873540"/>
    <w:rsid w:val="008774E7"/>
    <w:rsid w:val="008F32E4"/>
    <w:rsid w:val="00930AD7"/>
    <w:rsid w:val="009538DA"/>
    <w:rsid w:val="00954B96"/>
    <w:rsid w:val="00993DB7"/>
    <w:rsid w:val="009B0E5C"/>
    <w:rsid w:val="00A10408"/>
    <w:rsid w:val="00A14E23"/>
    <w:rsid w:val="00A369BC"/>
    <w:rsid w:val="00A50433"/>
    <w:rsid w:val="00A81F90"/>
    <w:rsid w:val="00A86F0C"/>
    <w:rsid w:val="00AD010B"/>
    <w:rsid w:val="00AD612E"/>
    <w:rsid w:val="00AF4309"/>
    <w:rsid w:val="00B0189F"/>
    <w:rsid w:val="00B33EE4"/>
    <w:rsid w:val="00B47D6C"/>
    <w:rsid w:val="00B57742"/>
    <w:rsid w:val="00B60342"/>
    <w:rsid w:val="00B86C2F"/>
    <w:rsid w:val="00BA27EB"/>
    <w:rsid w:val="00BD2D35"/>
    <w:rsid w:val="00C10F80"/>
    <w:rsid w:val="00C60538"/>
    <w:rsid w:val="00C62603"/>
    <w:rsid w:val="00C71AC5"/>
    <w:rsid w:val="00C84916"/>
    <w:rsid w:val="00C84F75"/>
    <w:rsid w:val="00CB4AC4"/>
    <w:rsid w:val="00CD2EE0"/>
    <w:rsid w:val="00D074A4"/>
    <w:rsid w:val="00D13A42"/>
    <w:rsid w:val="00D27393"/>
    <w:rsid w:val="00D32C39"/>
    <w:rsid w:val="00D85D8E"/>
    <w:rsid w:val="00DF72CD"/>
    <w:rsid w:val="00E27623"/>
    <w:rsid w:val="00E3088E"/>
    <w:rsid w:val="00E36939"/>
    <w:rsid w:val="00E5077C"/>
    <w:rsid w:val="00E61F7F"/>
    <w:rsid w:val="00E652E2"/>
    <w:rsid w:val="00E87DA6"/>
    <w:rsid w:val="00EC4772"/>
    <w:rsid w:val="00EC7146"/>
    <w:rsid w:val="00ED318F"/>
    <w:rsid w:val="00F12A7B"/>
    <w:rsid w:val="00F14393"/>
    <w:rsid w:val="00F36522"/>
    <w:rsid w:val="00F42081"/>
    <w:rsid w:val="00F64DE7"/>
    <w:rsid w:val="00F916D8"/>
    <w:rsid w:val="00F91914"/>
    <w:rsid w:val="00FD4091"/>
    <w:rsid w:val="00FE44A8"/>
    <w:rsid w:val="0252B293"/>
    <w:rsid w:val="066C2364"/>
    <w:rsid w:val="0C3CB770"/>
    <w:rsid w:val="0C459DB6"/>
    <w:rsid w:val="10C28944"/>
    <w:rsid w:val="118180B2"/>
    <w:rsid w:val="15CD20B0"/>
    <w:rsid w:val="1D682B6B"/>
    <w:rsid w:val="21102408"/>
    <w:rsid w:val="22F49A6C"/>
    <w:rsid w:val="247DF441"/>
    <w:rsid w:val="26588FB0"/>
    <w:rsid w:val="2A4648E1"/>
    <w:rsid w:val="2B427B19"/>
    <w:rsid w:val="3168CBE6"/>
    <w:rsid w:val="383D4D8C"/>
    <w:rsid w:val="3C49C460"/>
    <w:rsid w:val="42266B3D"/>
    <w:rsid w:val="48C668C7"/>
    <w:rsid w:val="4DC4380A"/>
    <w:rsid w:val="5184915F"/>
    <w:rsid w:val="5565221E"/>
    <w:rsid w:val="5E3BA559"/>
    <w:rsid w:val="662CF2E3"/>
    <w:rsid w:val="6BBFC505"/>
    <w:rsid w:val="72870D56"/>
    <w:rsid w:val="783BED28"/>
    <w:rsid w:val="7AC8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A3E8E68"/>
  <w15:docId w15:val="{4FE5EDD3-0E4A-46C6-A7F4-BA9DC296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-US" w:eastAsia="en-US" w:bidi="ar-SA"/>
      </w:rPr>
    </w:rPrDefault>
    <w:pPrDefault>
      <w:pPr>
        <w:spacing w:line="2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774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440"/>
  </w:style>
  <w:style w:type="paragraph" w:styleId="Footer">
    <w:name w:val="footer"/>
    <w:basedOn w:val="Normal"/>
    <w:link w:val="FooterChar"/>
    <w:uiPriority w:val="99"/>
    <w:unhideWhenUsed/>
    <w:rsid w:val="006774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440"/>
  </w:style>
  <w:style w:type="character" w:styleId="Hyperlink">
    <w:name w:val="Hyperlink"/>
    <w:basedOn w:val="DefaultParagraphFont"/>
    <w:uiPriority w:val="99"/>
    <w:unhideWhenUsed/>
    <w:rsid w:val="00603070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0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070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15CD20B0"/>
  </w:style>
  <w:style w:type="character" w:customStyle="1" w:styleId="Heading1Char">
    <w:name w:val="Heading 1 Char"/>
    <w:basedOn w:val="DefaultParagraphFont"/>
    <w:link w:val="Heading1"/>
    <w:uiPriority w:val="9"/>
    <w:rsid w:val="006900E5"/>
    <w:rPr>
      <w:b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DF72C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E6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9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9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98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D3DB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0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cademic.affairs@dhe.state.co.us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hestatecous.sharepoint.com/sites/IntranetSharePoint/Shared%20Documents/Communications%20Templates/CDHE%20Templates/Letterhead,%20Memo,%20Fax/CDHE%20Letterhead%20WCAG2.1.dotx?OR=81dd2b71-fb82-4b33-ac71-fed46bf0f87a&amp;CID=044dffa1-50c8-9000-f4db-517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6993E3F7045C3A971788BAD722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51275-66FD-4E81-AF8B-B9117C1B2980}"/>
      </w:docPartPr>
      <w:docPartBody>
        <w:p w:rsidR="00284DDE" w:rsidRDefault="00410281" w:rsidP="00410281">
          <w:pPr>
            <w:pStyle w:val="D886993E3F7045C3A971788BAD7223C5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664991954945DDB42623140F494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E322C-9CEA-4BA1-88AE-158FC7213932}"/>
      </w:docPartPr>
      <w:docPartBody>
        <w:p w:rsidR="00284DDE" w:rsidRDefault="00410281" w:rsidP="00410281">
          <w:pPr>
            <w:pStyle w:val="55664991954945DDB42623140F494451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871E4C7DE04B0CA6B6C39111326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F625C-AF08-4795-B464-2CD9ABC8E9FD}"/>
      </w:docPartPr>
      <w:docPartBody>
        <w:p w:rsidR="00284DDE" w:rsidRDefault="00410281" w:rsidP="00410281">
          <w:pPr>
            <w:pStyle w:val="E5871E4C7DE04B0CA6B6C39111326975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74015305E34A11BF84AC6DBDD80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488C1-47D5-4576-84DA-8BBABFAA7601}"/>
      </w:docPartPr>
      <w:docPartBody>
        <w:p w:rsidR="00284DDE" w:rsidRDefault="00410281" w:rsidP="00410281">
          <w:pPr>
            <w:pStyle w:val="F174015305E34A11BF84AC6DBDD8074C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246CC571E3402FBA41C7CAE48BE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FEB08-8797-4775-AF31-D6C2C89B59F9}"/>
      </w:docPartPr>
      <w:docPartBody>
        <w:p w:rsidR="00284DDE" w:rsidRDefault="00410281" w:rsidP="00410281">
          <w:pPr>
            <w:pStyle w:val="8A246CC571E3402FBA41C7CAE48BEB77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1DC5D6BD97431F94971F304F354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EDFFD-A842-4B0E-B4C2-FDD9A08653CE}"/>
      </w:docPartPr>
      <w:docPartBody>
        <w:p w:rsidR="00284DDE" w:rsidRDefault="00410281" w:rsidP="00410281">
          <w:pPr>
            <w:pStyle w:val="381DC5D6BD97431F94971F304F35468A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F970EAC027426A9CBF85DD5452F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E1A26-07AF-4995-8D0B-C8ADC40AC6D9}"/>
      </w:docPartPr>
      <w:docPartBody>
        <w:p w:rsidR="00284DDE" w:rsidRDefault="00410281" w:rsidP="00410281">
          <w:pPr>
            <w:pStyle w:val="CFF970EAC027426A9CBF85DD5452F080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9F727E174447578A1457D3DFC81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ECE9A-D59B-4714-B191-75F78D2E7BE2}"/>
      </w:docPartPr>
      <w:docPartBody>
        <w:p w:rsidR="00284DDE" w:rsidRDefault="00410281" w:rsidP="00410281">
          <w:pPr>
            <w:pStyle w:val="649F727E174447578A1457D3DFC81AE1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69EAB91D7418F94C26AF441A6D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9465-3561-4EAA-A274-DEE7831B4682}"/>
      </w:docPartPr>
      <w:docPartBody>
        <w:p w:rsidR="00284DDE" w:rsidRDefault="00410281" w:rsidP="00410281">
          <w:pPr>
            <w:pStyle w:val="6AC69EAB91D7418F94C26AF441A6DE12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CDF5477F140DC8E9FDBE9C7EB3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6D674-331B-4DDB-BE3A-0D8B5F95118D}"/>
      </w:docPartPr>
      <w:docPartBody>
        <w:p w:rsidR="008F5231" w:rsidRDefault="00410281" w:rsidP="00410281">
          <w:pPr>
            <w:pStyle w:val="635CDF5477F140DC8E9FDBE9C7EB3645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C798F51F64234A96A0C40D7285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F310F-C766-4C35-A121-DAD49D859D74}"/>
      </w:docPartPr>
      <w:docPartBody>
        <w:p w:rsidR="00410281" w:rsidRPr="00E652E2" w:rsidRDefault="00410281" w:rsidP="007B6ECA">
          <w:pPr>
            <w:spacing w:after="0" w:line="260" w:lineRule="auto"/>
          </w:pPr>
          <w:r w:rsidRPr="00E652E2">
            <w:rPr>
              <w:i/>
              <w:iCs/>
            </w:rPr>
            <w:t>(Focus on technical competencies, applied learning, and workforce alignment)</w:t>
          </w:r>
        </w:p>
        <w:p w:rsidR="008F5231" w:rsidRDefault="00410281" w:rsidP="00410281">
          <w:pPr>
            <w:pStyle w:val="11DC798F51F64234A96A0C40D7285DF9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257915F1A7454490D55420363C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2205F-DD72-4145-B33D-B0399E261857}"/>
      </w:docPartPr>
      <w:docPartBody>
        <w:p w:rsidR="008F5231" w:rsidRDefault="00410281" w:rsidP="00410281">
          <w:pPr>
            <w:pStyle w:val="E8257915F1A7454490D55420363C7085"/>
          </w:pPr>
          <w:r w:rsidRPr="00320B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9AB865BA0FF49B9B3BB46645EBA9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5E0CD-8F98-473B-A123-0FD5B792695D}"/>
      </w:docPartPr>
      <w:docPartBody>
        <w:p w:rsidR="008F5231" w:rsidRDefault="00410281" w:rsidP="00410281">
          <w:pPr>
            <w:pStyle w:val="89AB865BA0FF49B9B3BB46645EBA9809"/>
          </w:pPr>
          <w:r w:rsidRPr="00320B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9D5433E98C9348EA9129EA015C9CE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5B9AF-B8E9-4209-AB70-1CCEC3E961F8}"/>
      </w:docPartPr>
      <w:docPartBody>
        <w:p w:rsidR="008F5231" w:rsidRDefault="00410281" w:rsidP="00410281">
          <w:pPr>
            <w:pStyle w:val="9D5433E98C9348EA9129EA015C9CEA43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46D6F8AD7243E599FB5DFF29011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7348E-9CCE-4E24-B663-14F9727A97E4}"/>
      </w:docPartPr>
      <w:docPartBody>
        <w:p w:rsidR="008F5231" w:rsidRDefault="00410281" w:rsidP="00410281">
          <w:pPr>
            <w:pStyle w:val="2E46D6F8AD7243E599FB5DFF29011508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68D0725DA747E8B53B318D482EB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18646-1E05-4FDA-9119-AEF714898C9F}"/>
      </w:docPartPr>
      <w:docPartBody>
        <w:p w:rsidR="008F5231" w:rsidRDefault="00410281" w:rsidP="00410281">
          <w:pPr>
            <w:pStyle w:val="1968D0725DA747E8B53B318D482EBA75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21CF2597A4364B2E0A367A84A9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85DE-3F5A-4BE8-B9D2-CE12A8264B11}"/>
      </w:docPartPr>
      <w:docPartBody>
        <w:p w:rsidR="008F5231" w:rsidRDefault="00410281" w:rsidP="00410281">
          <w:pPr>
            <w:pStyle w:val="9AC21CF2597A4364B2E0A367A84A97CE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A74FCD79A49FD92B2C7DF0764E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35092-D46D-41A7-98FA-6F695C0E9C16}"/>
      </w:docPartPr>
      <w:docPartBody>
        <w:p w:rsidR="008F5231" w:rsidRDefault="00410281" w:rsidP="00410281">
          <w:pPr>
            <w:pStyle w:val="1D4A74FCD79A49FD92B2C7DF0764E500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A84EB6B4849508FC736ABA4E90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C877-B1DD-4AC3-83FB-4D222764E3F7}"/>
      </w:docPartPr>
      <w:docPartBody>
        <w:p w:rsidR="008F5231" w:rsidRDefault="00410281" w:rsidP="00410281">
          <w:pPr>
            <w:pStyle w:val="A86A84EB6B4849508FC736ABA4E90876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5A"/>
    <w:rsid w:val="00023A74"/>
    <w:rsid w:val="00082F51"/>
    <w:rsid w:val="0017611A"/>
    <w:rsid w:val="00284BD5"/>
    <w:rsid w:val="00284DDE"/>
    <w:rsid w:val="00324944"/>
    <w:rsid w:val="00385D97"/>
    <w:rsid w:val="00410281"/>
    <w:rsid w:val="00422B5A"/>
    <w:rsid w:val="004F14E6"/>
    <w:rsid w:val="004F3FDA"/>
    <w:rsid w:val="00550151"/>
    <w:rsid w:val="00670409"/>
    <w:rsid w:val="006C07D9"/>
    <w:rsid w:val="006F2491"/>
    <w:rsid w:val="008255AE"/>
    <w:rsid w:val="008F5231"/>
    <w:rsid w:val="009B0E5C"/>
    <w:rsid w:val="00A5126F"/>
    <w:rsid w:val="00AA1B1C"/>
    <w:rsid w:val="00AF4309"/>
    <w:rsid w:val="00B43039"/>
    <w:rsid w:val="00CB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0281"/>
    <w:rPr>
      <w:color w:val="666666"/>
    </w:rPr>
  </w:style>
  <w:style w:type="paragraph" w:customStyle="1" w:styleId="635CDF5477F140DC8E9FDBE9C7EB3645">
    <w:name w:val="635CDF5477F140DC8E9FDBE9C7EB3645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D886993E3F7045C3A971788BAD7223C51">
    <w:name w:val="D886993E3F7045C3A971788BAD7223C5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55664991954945DDB42623140F4944511">
    <w:name w:val="55664991954945DDB42623140F494451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E5871E4C7DE04B0CA6B6C391113269751">
    <w:name w:val="E5871E4C7DE04B0CA6B6C39111326975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F174015305E34A11BF84AC6DBDD8074C1">
    <w:name w:val="F174015305E34A11BF84AC6DBDD8074C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8A246CC571E3402FBA41C7CAE48BEB771">
    <w:name w:val="8A246CC571E3402FBA41C7CAE48BEB77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381DC5D6BD97431F94971F304F35468A1">
    <w:name w:val="381DC5D6BD97431F94971F304F35468A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CFF970EAC027426A9CBF85DD5452F0801">
    <w:name w:val="CFF970EAC027426A9CBF85DD5452F080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11DC798F51F64234A96A0C40D7285DF9">
    <w:name w:val="11DC798F51F64234A96A0C40D7285DF9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E8257915F1A7454490D55420363C7085">
    <w:name w:val="E8257915F1A7454490D55420363C7085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649F727E174447578A1457D3DFC81AE11">
    <w:name w:val="649F727E174447578A1457D3DFC81AE1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6AC69EAB91D7418F94C26AF441A6DE121">
    <w:name w:val="6AC69EAB91D7418F94C26AF441A6DE121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89AB865BA0FF49B9B3BB46645EBA9809">
    <w:name w:val="89AB865BA0FF49B9B3BB46645EBA9809"/>
    <w:rsid w:val="00410281"/>
    <w:pPr>
      <w:spacing w:after="0" w:line="26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customStyle="1" w:styleId="9D5433E98C9348EA9129EA015C9CEA43">
    <w:name w:val="9D5433E98C9348EA9129EA015C9CEA43"/>
    <w:rsid w:val="00410281"/>
  </w:style>
  <w:style w:type="paragraph" w:customStyle="1" w:styleId="2E46D6F8AD7243E599FB5DFF29011508">
    <w:name w:val="2E46D6F8AD7243E599FB5DFF29011508"/>
    <w:rsid w:val="00410281"/>
  </w:style>
  <w:style w:type="paragraph" w:customStyle="1" w:styleId="1968D0725DA747E8B53B318D482EBA75">
    <w:name w:val="1968D0725DA747E8B53B318D482EBA75"/>
    <w:rsid w:val="00410281"/>
  </w:style>
  <w:style w:type="paragraph" w:customStyle="1" w:styleId="9AC21CF2597A4364B2E0A367A84A97CE">
    <w:name w:val="9AC21CF2597A4364B2E0A367A84A97CE"/>
    <w:rsid w:val="00410281"/>
  </w:style>
  <w:style w:type="paragraph" w:customStyle="1" w:styleId="1D4A74FCD79A49FD92B2C7DF0764E500">
    <w:name w:val="1D4A74FCD79A49FD92B2C7DF0764E500"/>
    <w:rsid w:val="00410281"/>
  </w:style>
  <w:style w:type="paragraph" w:customStyle="1" w:styleId="A86A84EB6B4849508FC736ABA4E90876">
    <w:name w:val="A86A84EB6B4849508FC736ABA4E90876"/>
    <w:rsid w:val="004102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acc2c1-1376-42d7-8c0e-2054a6403d14" xsi:nil="true"/>
    <lcf76f155ced4ddcb4097134ff3c332f xmlns="2fdb272f-d7c2-4d81-8a4c-2c6b1c8157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8B68769BC6D4B8E8197DF24B77C4D" ma:contentTypeVersion="15" ma:contentTypeDescription="Create a new document." ma:contentTypeScope="" ma:versionID="2e9892e6a12edbc0e83b5592a6e4232c">
  <xsd:schema xmlns:xsd="http://www.w3.org/2001/XMLSchema" xmlns:xs="http://www.w3.org/2001/XMLSchema" xmlns:p="http://schemas.microsoft.com/office/2006/metadata/properties" xmlns:ns2="2fdb272f-d7c2-4d81-8a4c-2c6b1c81574d" xmlns:ns3="8bacc2c1-1376-42d7-8c0e-2054a6403d14" targetNamespace="http://schemas.microsoft.com/office/2006/metadata/properties" ma:root="true" ma:fieldsID="5783bba63e18e6f81b6c06d59bc3be13" ns2:_="" ns3:_="">
    <xsd:import namespace="2fdb272f-d7c2-4d81-8a4c-2c6b1c81574d"/>
    <xsd:import namespace="8bacc2c1-1376-42d7-8c0e-2054a6403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b272f-d7c2-4d81-8a4c-2c6b1c815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18d1f8-610a-47b0-a765-b29b9ddf58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c2c1-1376-42d7-8c0e-2054a6403d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0c2c74-e53d-4a30-8fc2-1eac9f7cb61e}" ma:internalName="TaxCatchAll" ma:showField="CatchAllData" ma:web="8bacc2c1-1376-42d7-8c0e-2054a6403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58BEFF-5288-41C6-ABD5-6F3A2774C642}">
  <ds:schemaRefs>
    <ds:schemaRef ds:uri="http://schemas.microsoft.com/office/2006/metadata/properties"/>
    <ds:schemaRef ds:uri="http://schemas.microsoft.com/office/infopath/2007/PartnerControls"/>
    <ds:schemaRef ds:uri="8bacc2c1-1376-42d7-8c0e-2054a6403d14"/>
    <ds:schemaRef ds:uri="2fdb272f-d7c2-4d81-8a4c-2c6b1c81574d"/>
  </ds:schemaRefs>
</ds:datastoreItem>
</file>

<file path=customXml/itemProps2.xml><?xml version="1.0" encoding="utf-8"?>
<ds:datastoreItem xmlns:ds="http://schemas.openxmlformats.org/officeDocument/2006/customXml" ds:itemID="{D3ADE00F-2AAE-432C-B8F0-A1E3FF267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3897-B53A-1D4D-9A25-B06AC7A657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DC8DBA-ABBA-464E-8B31-DBBD9E7CB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b272f-d7c2-4d81-8a4c-2c6b1c81574d"/>
    <ds:schemaRef ds:uri="8bacc2c1-1376-42d7-8c0e-2054a6403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CDHE%20Letterhead%20WCAG2.1.dotx?OR=81dd2b71-fb82-4b33-ac71-fed46bf0f87a&amp;CID=044dffa1-50c8-9000-f4db-517a</Template>
  <TotalTime>1</TotalTime>
  <Pages>4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Griffith</dc:creator>
  <cp:keywords/>
  <cp:lastModifiedBy>Brad Griffith</cp:lastModifiedBy>
  <cp:revision>30</cp:revision>
  <dcterms:created xsi:type="dcterms:W3CDTF">2026-04-17T15:00:00Z</dcterms:created>
  <dcterms:modified xsi:type="dcterms:W3CDTF">2026-04-29T14:41:00Z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0x0101007EB8B68769BC6D4B8E8197DF24B77C4D</vt:lpwstr>
  </property>
  <property fmtid="{D5CDD505-2E9C-101B-9397-08002B2CF9AE}" pid="3" name="MediaServiceImageTags">
    <vt:lpwstr/>
  </property>
</Properties>
</file>