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93EF" w14:textId="4E67930C" w:rsidR="006900E5" w:rsidRPr="00EB521E" w:rsidRDefault="00C71AC5" w:rsidP="006900E5">
      <w:pPr>
        <w:pStyle w:val="Heading1"/>
      </w:pPr>
      <w:r>
        <w:t xml:space="preserve">Request for Exception to the </w:t>
      </w:r>
      <w:proofErr w:type="gramStart"/>
      <w:r>
        <w:t>Bachelor’s Degree</w:t>
      </w:r>
      <w:proofErr w:type="gramEnd"/>
      <w:r>
        <w:t xml:space="preserve"> Credit </w:t>
      </w:r>
      <w:r w:rsidR="000339E1">
        <w:t>Hour Requirement</w:t>
      </w:r>
    </w:p>
    <w:p w14:paraId="6B438F56" w14:textId="2ECE0C06" w:rsidR="00EC7146" w:rsidRDefault="00EC7146" w:rsidP="00EC7146">
      <w:pPr>
        <w:spacing w:after="160" w:line="278" w:lineRule="auto"/>
        <w:rPr>
          <w:b/>
          <w:bCs/>
        </w:rPr>
      </w:pPr>
      <w:r w:rsidRPr="00EB521E">
        <w:rPr>
          <w:b/>
          <w:bCs/>
        </w:rPr>
        <w:t>Institution Submission Form</w:t>
      </w:r>
    </w:p>
    <w:p w14:paraId="5375CF4D" w14:textId="38C24AF8" w:rsidR="005D3DB0" w:rsidRPr="005D3DB0" w:rsidRDefault="00A86F0C" w:rsidP="005D3DB0">
      <w:pPr>
        <w:spacing w:after="160" w:line="278" w:lineRule="auto"/>
      </w:pPr>
      <w:r>
        <w:rPr>
          <w:b/>
          <w:bCs/>
        </w:rPr>
        <w:t xml:space="preserve">Background: </w:t>
      </w:r>
      <w:r w:rsidR="005D3DB0" w:rsidRPr="005D3DB0">
        <w:t>Pursuant to CRS §</w:t>
      </w:r>
      <w:r w:rsidR="005D3DB0" w:rsidRPr="005D3DB0">
        <w:rPr>
          <w:rFonts w:ascii="Arial" w:hAnsi="Arial" w:cs="Arial"/>
        </w:rPr>
        <w:t> </w:t>
      </w:r>
      <w:r w:rsidR="005D3DB0" w:rsidRPr="005D3DB0">
        <w:t>23</w:t>
      </w:r>
      <w:r w:rsidR="005D3DB0" w:rsidRPr="005D3DB0">
        <w:noBreakHyphen/>
        <w:t>1</w:t>
      </w:r>
      <w:r w:rsidR="005D3DB0" w:rsidRPr="005D3DB0">
        <w:noBreakHyphen/>
        <w:t>125(2), the Colorado Commission on Higher Education (CCHE) establishes a standard 120</w:t>
      </w:r>
      <w:r w:rsidR="005D3DB0" w:rsidRPr="005D3DB0">
        <w:noBreakHyphen/>
        <w:t>credit</w:t>
      </w:r>
      <w:r w:rsidR="005D3DB0" w:rsidRPr="005D3DB0">
        <w:noBreakHyphen/>
        <w:t>hour baccalaureate degree</w:t>
      </w:r>
      <w:r w:rsidR="00400A78">
        <w:t>. Per CCHE Policy</w:t>
      </w:r>
      <w:r w:rsidR="002C6950">
        <w:t xml:space="preserve"> (</w:t>
      </w:r>
      <w:r w:rsidR="00400A78">
        <w:t>I</w:t>
      </w:r>
      <w:r w:rsidR="002C6950">
        <w:t>)(</w:t>
      </w:r>
      <w:proofErr w:type="gramStart"/>
      <w:r w:rsidR="00400A78">
        <w:t>V</w:t>
      </w:r>
      <w:r w:rsidR="002C6950">
        <w:t>)(</w:t>
      </w:r>
      <w:proofErr w:type="gramEnd"/>
      <w:r w:rsidR="00400A78">
        <w:t>4.02.01</w:t>
      </w:r>
      <w:r w:rsidR="002C6950">
        <w:t>)</w:t>
      </w:r>
      <w:r w:rsidR="00400A78">
        <w:t>, a</w:t>
      </w:r>
      <w:r w:rsidR="005D3DB0" w:rsidRPr="005D3DB0">
        <w:t>ny program exceeding 120 total credits must be specifically recognized by the Commission.</w:t>
      </w:r>
    </w:p>
    <w:p w14:paraId="40AFFB99" w14:textId="55575981" w:rsidR="00A86F0C" w:rsidRPr="00EB521E" w:rsidRDefault="005D3DB0" w:rsidP="00EC7146">
      <w:pPr>
        <w:spacing w:after="160" w:line="278" w:lineRule="auto"/>
      </w:pPr>
      <w:r w:rsidRPr="005D3DB0">
        <w:t>This form is required to document the statutory, accreditation, licensure, or workforce</w:t>
      </w:r>
      <w:r w:rsidRPr="005D3DB0">
        <w:noBreakHyphen/>
        <w:t>based justification for such recognition and to ensure compliance with the student bill of rights set forth in CRS §</w:t>
      </w:r>
      <w:r w:rsidRPr="005D3DB0">
        <w:rPr>
          <w:rFonts w:ascii="Arial" w:hAnsi="Arial" w:cs="Arial"/>
        </w:rPr>
        <w:t> </w:t>
      </w:r>
      <w:r w:rsidRPr="005D3DB0">
        <w:t>23</w:t>
      </w:r>
      <w:r w:rsidRPr="005D3DB0">
        <w:noBreakHyphen/>
        <w:t>1</w:t>
      </w:r>
      <w:r w:rsidRPr="005D3DB0">
        <w:noBreakHyphen/>
        <w:t>125.</w:t>
      </w:r>
    </w:p>
    <w:p w14:paraId="19DEB57B" w14:textId="77777777" w:rsidR="00EC7146" w:rsidRPr="00EB521E" w:rsidRDefault="00EC7146" w:rsidP="00EC7146">
      <w:pPr>
        <w:pStyle w:val="Heading2"/>
      </w:pPr>
      <w:r w:rsidRPr="00EB521E">
        <w:t>Section 1: Institutional Information</w:t>
      </w:r>
    </w:p>
    <w:p w14:paraId="0FE4DE11" w14:textId="7BC41B63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Institution Name: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022395698"/>
          <w:placeholder>
            <w:docPart w:val="DefaultPlaceholder_-1854013440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5A27F65C" w14:textId="7335634D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Department/Program Submitting Request: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663242701"/>
          <w:placeholder>
            <w:docPart w:val="D886993E3F7045C3A971788BAD7223C5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4A230C80" w14:textId="2B516A28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Point of Contact (Name &amp; Title):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610893758"/>
          <w:placeholder>
            <w:docPart w:val="55664991954945DDB42623140F494451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3DA3659D" w14:textId="052559FF" w:rsidR="00EC7146" w:rsidRPr="00EB521E" w:rsidRDefault="00EC7146" w:rsidP="00EC7146">
      <w:pPr>
        <w:numPr>
          <w:ilvl w:val="0"/>
          <w:numId w:val="2"/>
        </w:numPr>
        <w:spacing w:after="160" w:line="278" w:lineRule="auto"/>
      </w:pPr>
      <w:r w:rsidRPr="00EB521E">
        <w:rPr>
          <w:b/>
          <w:bCs/>
        </w:rPr>
        <w:t>Email Address: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749158323"/>
          <w:placeholder>
            <w:docPart w:val="E5871E4C7DE04B0CA6B6C39111326975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30887CBF" w14:textId="77777777" w:rsidR="00EC7146" w:rsidRDefault="00EC7146" w:rsidP="00EC7146">
      <w:pPr>
        <w:pStyle w:val="Heading2"/>
      </w:pPr>
      <w:r w:rsidRPr="00EB521E">
        <w:t>Section 2: Degree Program Information</w:t>
      </w:r>
    </w:p>
    <w:p w14:paraId="2EF82A9C" w14:textId="4B504E20" w:rsidR="00C10F80" w:rsidRPr="00C10F80" w:rsidRDefault="00C10F80" w:rsidP="00C10F80">
      <w:r>
        <w:t>For current and new programs:</w:t>
      </w:r>
    </w:p>
    <w:p w14:paraId="7F2687FF" w14:textId="1F250378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Degree Name (e.g., B.S. in Nursing):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-1882007343"/>
          <w:placeholder>
            <w:docPart w:val="F174015305E34A11BF84AC6DBDD8074C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043C2EF6" w14:textId="1C6B27E4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CIP Code: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1386605121"/>
          <w:placeholder>
            <w:docPart w:val="8A246CC571E3402FBA41C7CAE48BEB77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63205201" w14:textId="38D9B167" w:rsidR="006900E5" w:rsidRPr="00C10F80" w:rsidRDefault="006900E5" w:rsidP="006900E5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Requested Total Credits: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260343179"/>
          <w:placeholder>
            <w:docPart w:val="381DC5D6BD97431F94971F304F35468A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2B24C75D" w14:textId="162C6732" w:rsidR="00C10F80" w:rsidRPr="00EB521E" w:rsidRDefault="00C10F80" w:rsidP="00C10F80">
      <w:pPr>
        <w:spacing w:after="160" w:line="278" w:lineRule="auto"/>
      </w:pPr>
      <w:r>
        <w:t>If updating a current program:</w:t>
      </w:r>
    </w:p>
    <w:p w14:paraId="13E24772" w14:textId="38C0842D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>CCHE</w:t>
      </w:r>
      <w:r w:rsidRPr="00EB521E">
        <w:rPr>
          <w:b/>
          <w:bCs/>
        </w:rPr>
        <w:noBreakHyphen/>
        <w:t>Approved Total Credits</w:t>
      </w:r>
      <w:r w:rsidR="006900E5">
        <w:rPr>
          <w:b/>
          <w:bCs/>
        </w:rPr>
        <w:t>, if current program</w:t>
      </w:r>
      <w:r w:rsidRPr="00EB521E">
        <w:rPr>
          <w:b/>
          <w:bCs/>
        </w:rPr>
        <w:t>:</w:t>
      </w:r>
      <w:r w:rsidR="00DF72CD" w:rsidRPr="00DF72CD">
        <w:rPr>
          <w:b/>
          <w:bCs/>
        </w:rPr>
        <w:t xml:space="preserve"> </w:t>
      </w:r>
      <w:sdt>
        <w:sdtPr>
          <w:rPr>
            <w:b/>
            <w:bCs/>
          </w:rPr>
          <w:id w:val="1606924809"/>
          <w:placeholder>
            <w:docPart w:val="DF9B32C6D1C94CCEB75F27E1081C2292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0626F399" w14:textId="6483FEBE" w:rsidR="00EC7146" w:rsidRPr="00EB521E" w:rsidRDefault="00EC7146" w:rsidP="00EC7146">
      <w:pPr>
        <w:numPr>
          <w:ilvl w:val="0"/>
          <w:numId w:val="3"/>
        </w:numPr>
        <w:spacing w:after="160" w:line="278" w:lineRule="auto"/>
      </w:pPr>
      <w:r w:rsidRPr="00EB521E">
        <w:rPr>
          <w:b/>
          <w:bCs/>
        </w:rPr>
        <w:t xml:space="preserve">Effective Term </w:t>
      </w:r>
      <w:r w:rsidR="00DF72CD">
        <w:rPr>
          <w:b/>
          <w:bCs/>
        </w:rPr>
        <w:t xml:space="preserve">of </w:t>
      </w:r>
      <w:r w:rsidRPr="00EB521E">
        <w:rPr>
          <w:b/>
          <w:bCs/>
        </w:rPr>
        <w:t>Change</w:t>
      </w:r>
      <w:r w:rsidR="006900E5">
        <w:rPr>
          <w:b/>
          <w:bCs/>
        </w:rPr>
        <w:t>, if current program</w:t>
      </w:r>
      <w:r w:rsidRPr="00EB521E">
        <w:rPr>
          <w:b/>
          <w:bCs/>
        </w:rPr>
        <w:t>:</w:t>
      </w:r>
      <w:r w:rsidR="00DF72CD">
        <w:rPr>
          <w:b/>
          <w:bCs/>
        </w:rPr>
        <w:t xml:space="preserve"> </w:t>
      </w:r>
      <w:sdt>
        <w:sdtPr>
          <w:rPr>
            <w:b/>
            <w:bCs/>
          </w:rPr>
          <w:id w:val="230586698"/>
          <w:placeholder>
            <w:docPart w:val="CFF970EAC027426A9CBF85DD5452F080"/>
          </w:placeholder>
          <w:showingPlcHdr/>
        </w:sdtPr>
        <w:sdtContent>
          <w:r w:rsidR="00DF72CD" w:rsidRPr="00320BE6">
            <w:rPr>
              <w:rStyle w:val="PlaceholderText"/>
            </w:rPr>
            <w:t>Click or tap here to enter text.</w:t>
          </w:r>
        </w:sdtContent>
      </w:sdt>
    </w:p>
    <w:p w14:paraId="229AA7DE" w14:textId="77777777" w:rsidR="00EC7146" w:rsidRPr="00EB521E" w:rsidRDefault="00EC7146" w:rsidP="00EC7146">
      <w:pPr>
        <w:pStyle w:val="Heading2"/>
      </w:pPr>
      <w:r w:rsidRPr="00EB521E">
        <w:t>Section 3: Basis for Exception Request</w:t>
      </w:r>
    </w:p>
    <w:p w14:paraId="2226AC1E" w14:textId="77777777" w:rsidR="00EC7146" w:rsidRPr="00EB521E" w:rsidRDefault="00EC7146" w:rsidP="00EC7146">
      <w:pPr>
        <w:spacing w:after="160" w:line="278" w:lineRule="auto"/>
      </w:pPr>
      <w:r w:rsidRPr="00EB521E">
        <w:rPr>
          <w:i/>
          <w:iCs/>
        </w:rPr>
        <w:t>(Check at least one; cite specific authority as applicable)</w:t>
      </w:r>
    </w:p>
    <w:p w14:paraId="40A5C4C7" w14:textId="3EBCDD9C" w:rsidR="00EC7146" w:rsidRPr="00EB521E" w:rsidRDefault="006900E5" w:rsidP="00EC7146">
      <w:pPr>
        <w:spacing w:after="160" w:line="278" w:lineRule="auto"/>
      </w:pPr>
      <w:r>
        <w:lastRenderedPageBreak/>
        <w:t xml:space="preserve">We request </w:t>
      </w:r>
      <w:r w:rsidR="00EC7146" w:rsidRPr="00EB521E">
        <w:t xml:space="preserve">CCHE </w:t>
      </w:r>
      <w:r>
        <w:t>a</w:t>
      </w:r>
      <w:r w:rsidR="00EC7146" w:rsidRPr="00EB521E">
        <w:t>uthoriz</w:t>
      </w:r>
      <w:r>
        <w:t>ation of this exception within</w:t>
      </w:r>
      <w:r w:rsidR="00EC7146" w:rsidRPr="00EB521E">
        <w:t xml:space="preserve"> CCHE Policy I, X</w:t>
      </w:r>
      <w:r>
        <w:t xml:space="preserve"> as</w:t>
      </w:r>
      <w:r w:rsidR="00EC7146" w:rsidRPr="00EB521E">
        <w:t>:</w:t>
      </w:r>
    </w:p>
    <w:p w14:paraId="327AE3E1" w14:textId="676A2F46" w:rsidR="00EC7146" w:rsidRPr="00EB521E" w:rsidRDefault="00112DFA" w:rsidP="00DF72CD">
      <w:pPr>
        <w:spacing w:after="160" w:line="278" w:lineRule="auto"/>
        <w:ind w:left="360"/>
      </w:pPr>
      <w:sdt>
        <w:sdtPr>
          <w:rPr>
            <w:b/>
            <w:bCs/>
          </w:rPr>
          <w:id w:val="44373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B521E">
        <w:rPr>
          <w:b/>
          <w:bCs/>
        </w:rPr>
        <w:t>Required for specialized accreditation</w:t>
      </w:r>
    </w:p>
    <w:p w14:paraId="2F85038F" w14:textId="5D9F684E" w:rsidR="00EC7146" w:rsidRPr="00EB521E" w:rsidRDefault="00112DFA" w:rsidP="00DF72CD">
      <w:pPr>
        <w:spacing w:after="160" w:line="278" w:lineRule="auto"/>
        <w:ind w:left="360"/>
      </w:pPr>
      <w:sdt>
        <w:sdtPr>
          <w:rPr>
            <w:b/>
            <w:bCs/>
          </w:rPr>
          <w:id w:val="-105909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 w:rsidRPr="00EB521E">
        <w:rPr>
          <w:b/>
          <w:bCs/>
        </w:rPr>
        <w:t xml:space="preserve"> </w:t>
      </w:r>
      <w:r w:rsidR="00EC7146" w:rsidRPr="00EB521E">
        <w:rPr>
          <w:b/>
          <w:bCs/>
        </w:rPr>
        <w:t>Required for licensure or certification</w:t>
      </w:r>
    </w:p>
    <w:p w14:paraId="1CE6501B" w14:textId="3A3D7807" w:rsidR="00EC7146" w:rsidRPr="00EB521E" w:rsidRDefault="00112DFA" w:rsidP="00DF72CD">
      <w:pPr>
        <w:spacing w:after="160" w:line="278" w:lineRule="auto"/>
        <w:ind w:left="360"/>
      </w:pPr>
      <w:sdt>
        <w:sdtPr>
          <w:rPr>
            <w:b/>
            <w:bCs/>
          </w:rPr>
          <w:id w:val="-1897740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 w:rsidRPr="00EB521E">
        <w:rPr>
          <w:b/>
          <w:bCs/>
        </w:rPr>
        <w:t xml:space="preserve"> </w:t>
      </w:r>
      <w:r w:rsidR="00EC7146" w:rsidRPr="00EB521E">
        <w:rPr>
          <w:b/>
          <w:bCs/>
        </w:rPr>
        <w:t>Required by federal or state law/regulation</w:t>
      </w:r>
    </w:p>
    <w:p w14:paraId="4A9BD667" w14:textId="6BCEEA68" w:rsidR="00EC7146" w:rsidRPr="00EB521E" w:rsidRDefault="00112DFA" w:rsidP="00DF72CD">
      <w:pPr>
        <w:spacing w:after="160" w:line="278" w:lineRule="auto"/>
        <w:ind w:left="360"/>
      </w:pPr>
      <w:sdt>
        <w:sdtPr>
          <w:rPr>
            <w:b/>
            <w:bCs/>
          </w:rPr>
          <w:id w:val="-96650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 w:rsidRPr="00EB521E">
        <w:rPr>
          <w:b/>
          <w:bCs/>
        </w:rPr>
        <w:t xml:space="preserve"> </w:t>
      </w:r>
      <w:r w:rsidR="00EC7146" w:rsidRPr="00EB521E">
        <w:rPr>
          <w:b/>
          <w:bCs/>
        </w:rPr>
        <w:t>Justified by documented employer/industry requirements</w:t>
      </w:r>
    </w:p>
    <w:p w14:paraId="577D08E8" w14:textId="5AD700AF" w:rsidR="00EC7146" w:rsidRPr="00EB521E" w:rsidRDefault="00112DFA" w:rsidP="00DF72CD">
      <w:pPr>
        <w:spacing w:after="160" w:line="278" w:lineRule="auto"/>
        <w:ind w:left="360"/>
      </w:pPr>
      <w:sdt>
        <w:sdtPr>
          <w:rPr>
            <w:b/>
            <w:bCs/>
          </w:rPr>
          <w:id w:val="-133800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 w:rsidRPr="00EB521E">
        <w:rPr>
          <w:b/>
          <w:bCs/>
        </w:rPr>
        <w:t xml:space="preserve"> </w:t>
      </w:r>
      <w:r w:rsidR="00EC7146" w:rsidRPr="00EB521E">
        <w:rPr>
          <w:b/>
          <w:bCs/>
        </w:rPr>
        <w:t>Other (explain):</w:t>
      </w:r>
      <w:r w:rsidR="00EC7146" w:rsidRPr="00EB521E">
        <w:t xml:space="preserve"> </w:t>
      </w:r>
    </w:p>
    <w:p w14:paraId="72CB7DCD" w14:textId="4D4F6AA7" w:rsidR="00EC7146" w:rsidRDefault="00D13A42" w:rsidP="00EC7146">
      <w:pPr>
        <w:spacing w:after="160" w:line="278" w:lineRule="auto"/>
      </w:pPr>
      <w:r>
        <w:t>(Optional)</w:t>
      </w:r>
      <w:r w:rsidR="001F3101">
        <w:t xml:space="preserve"> Additional Notes: </w:t>
      </w:r>
    </w:p>
    <w:p w14:paraId="03A6134B" w14:textId="77777777" w:rsidR="00EC7146" w:rsidRPr="00EB521E" w:rsidRDefault="00EC7146" w:rsidP="00EC7146">
      <w:pPr>
        <w:pStyle w:val="Heading2"/>
      </w:pPr>
      <w:r w:rsidRPr="00EB521E">
        <w:t>Section 4: Justification Narrative</w:t>
      </w:r>
    </w:p>
    <w:p w14:paraId="153ED46E" w14:textId="4B0D9236" w:rsidR="00EC7146" w:rsidRPr="00EB521E" w:rsidRDefault="00EC7146" w:rsidP="00EC7146">
      <w:pPr>
        <w:spacing w:after="160" w:line="278" w:lineRule="auto"/>
      </w:pPr>
      <w:r w:rsidRPr="00EB521E">
        <w:t>Provide a concise explanation addressing the following (attach relevant evidence</w:t>
      </w:r>
      <w:r w:rsidR="00C71AC5">
        <w:t xml:space="preserve"> as available</w:t>
      </w:r>
      <w:r w:rsidRPr="00EB521E">
        <w:t>):</w:t>
      </w:r>
    </w:p>
    <w:p w14:paraId="26682B92" w14:textId="77777777" w:rsidR="00EC7146" w:rsidRPr="00EB521E" w:rsidRDefault="00EC7146" w:rsidP="00EC7146">
      <w:pPr>
        <w:numPr>
          <w:ilvl w:val="0"/>
          <w:numId w:val="5"/>
        </w:numPr>
        <w:spacing w:after="160" w:line="278" w:lineRule="auto"/>
      </w:pPr>
      <w:r w:rsidRPr="00EB521E">
        <w:rPr>
          <w:b/>
          <w:bCs/>
        </w:rPr>
        <w:t>Rationale for exceeding 120 credits</w:t>
      </w:r>
    </w:p>
    <w:p w14:paraId="055C4EF1" w14:textId="5386AACB" w:rsidR="00EC7146" w:rsidRDefault="00DF72CD" w:rsidP="00EC7146">
      <w:pPr>
        <w:numPr>
          <w:ilvl w:val="1"/>
          <w:numId w:val="5"/>
        </w:numPr>
        <w:spacing w:after="160" w:line="278" w:lineRule="auto"/>
        <w:rPr>
          <w:i/>
          <w:iCs/>
        </w:rPr>
      </w:pPr>
      <w:r>
        <w:rPr>
          <w:i/>
          <w:iCs/>
        </w:rPr>
        <w:t xml:space="preserve">(Remove and replace with your own text) </w:t>
      </w:r>
      <w:r w:rsidR="00EC7146" w:rsidRPr="00EB521E">
        <w:rPr>
          <w:i/>
          <w:iCs/>
        </w:rPr>
        <w:t>Cite accreditation standards, licensure requirements, statutory/regulatory mandates, or workforce expectations.</w:t>
      </w:r>
    </w:p>
    <w:p w14:paraId="04325254" w14:textId="77777777" w:rsidR="00DF72CD" w:rsidRDefault="00DF72CD" w:rsidP="00DF72CD">
      <w:pPr>
        <w:spacing w:after="160" w:line="278" w:lineRule="auto"/>
        <w:rPr>
          <w:i/>
          <w:iCs/>
        </w:rPr>
      </w:pPr>
    </w:p>
    <w:p w14:paraId="0E0C2868" w14:textId="77777777" w:rsidR="00DF72CD" w:rsidRPr="00EB521E" w:rsidRDefault="00DF72CD" w:rsidP="00DF72CD">
      <w:pPr>
        <w:spacing w:after="160" w:line="278" w:lineRule="auto"/>
        <w:rPr>
          <w:i/>
          <w:iCs/>
        </w:rPr>
      </w:pPr>
    </w:p>
    <w:p w14:paraId="414D314B" w14:textId="77777777" w:rsidR="00EC7146" w:rsidRPr="00EB521E" w:rsidRDefault="00EC7146" w:rsidP="00EC7146">
      <w:pPr>
        <w:numPr>
          <w:ilvl w:val="0"/>
          <w:numId w:val="5"/>
        </w:numPr>
        <w:spacing w:after="160" w:line="278" w:lineRule="auto"/>
      </w:pPr>
      <w:r w:rsidRPr="00EB521E">
        <w:rPr>
          <w:b/>
          <w:bCs/>
        </w:rPr>
        <w:t>Summary of evidence</w:t>
      </w:r>
    </w:p>
    <w:p w14:paraId="4968D77F" w14:textId="7E14FA5B" w:rsidR="00EC7146" w:rsidRDefault="00DF72CD" w:rsidP="00EC7146">
      <w:pPr>
        <w:numPr>
          <w:ilvl w:val="1"/>
          <w:numId w:val="5"/>
        </w:numPr>
        <w:spacing w:after="160" w:line="278" w:lineRule="auto"/>
        <w:rPr>
          <w:i/>
          <w:iCs/>
        </w:rPr>
      </w:pPr>
      <w:r w:rsidRPr="00DF72CD">
        <w:rPr>
          <w:i/>
          <w:iCs/>
        </w:rPr>
        <w:t xml:space="preserve">(Remove and replace with your own text) </w:t>
      </w:r>
      <w:r w:rsidR="00EC7146" w:rsidRPr="00EB521E">
        <w:rPr>
          <w:i/>
          <w:iCs/>
        </w:rPr>
        <w:t>Attach supporting documentation (e.g., accreditation letters, state licensure requirements, advisory board recommendations, curriculum analysis).</w:t>
      </w:r>
    </w:p>
    <w:p w14:paraId="211DACA8" w14:textId="77777777" w:rsidR="00DF72CD" w:rsidRDefault="00DF72CD" w:rsidP="00DF72CD">
      <w:pPr>
        <w:spacing w:after="160" w:line="278" w:lineRule="auto"/>
        <w:rPr>
          <w:i/>
          <w:iCs/>
        </w:rPr>
      </w:pPr>
    </w:p>
    <w:p w14:paraId="529E3BF5" w14:textId="77777777" w:rsidR="00DF72CD" w:rsidRPr="00EB521E" w:rsidRDefault="00DF72CD" w:rsidP="00DF72CD">
      <w:pPr>
        <w:spacing w:after="160" w:line="278" w:lineRule="auto"/>
        <w:rPr>
          <w:i/>
          <w:iCs/>
        </w:rPr>
      </w:pPr>
    </w:p>
    <w:p w14:paraId="56200764" w14:textId="77777777" w:rsidR="00EC7146" w:rsidRPr="00EB521E" w:rsidRDefault="00EC7146" w:rsidP="00EC7146">
      <w:pPr>
        <w:numPr>
          <w:ilvl w:val="0"/>
          <w:numId w:val="5"/>
        </w:numPr>
        <w:spacing w:after="160" w:line="278" w:lineRule="auto"/>
      </w:pPr>
      <w:r w:rsidRPr="00EB521E">
        <w:rPr>
          <w:b/>
          <w:bCs/>
        </w:rPr>
        <w:t>Comparison with peer programs</w:t>
      </w:r>
    </w:p>
    <w:p w14:paraId="25C86285" w14:textId="3CFD8FAA" w:rsidR="00EC7146" w:rsidRPr="00DF72CD" w:rsidRDefault="00DF72CD" w:rsidP="00EC7146">
      <w:pPr>
        <w:numPr>
          <w:ilvl w:val="1"/>
          <w:numId w:val="5"/>
        </w:numPr>
        <w:spacing w:after="160" w:line="278" w:lineRule="auto"/>
      </w:pPr>
      <w:r>
        <w:rPr>
          <w:i/>
          <w:iCs/>
        </w:rPr>
        <w:t xml:space="preserve">(Remove and replace with your own text) </w:t>
      </w:r>
      <w:r w:rsidR="00EC7146" w:rsidRPr="00EB521E">
        <w:rPr>
          <w:i/>
          <w:iCs/>
        </w:rPr>
        <w:t>Provide evidence from Colorado institutions or national comparators.</w:t>
      </w:r>
    </w:p>
    <w:p w14:paraId="70E3EB43" w14:textId="77777777" w:rsidR="00DF72CD" w:rsidRDefault="00DF72CD" w:rsidP="00DF72CD">
      <w:pPr>
        <w:spacing w:after="160" w:line="278" w:lineRule="auto"/>
        <w:rPr>
          <w:i/>
          <w:iCs/>
        </w:rPr>
      </w:pPr>
    </w:p>
    <w:p w14:paraId="0B1501C2" w14:textId="77777777" w:rsidR="00DF72CD" w:rsidRPr="00EB521E" w:rsidRDefault="00DF72CD" w:rsidP="00DF72CD">
      <w:pPr>
        <w:spacing w:after="160" w:line="278" w:lineRule="auto"/>
      </w:pPr>
    </w:p>
    <w:p w14:paraId="13783DF8" w14:textId="77777777" w:rsidR="00EC7146" w:rsidRPr="00EB521E" w:rsidRDefault="00EC7146" w:rsidP="00EC7146">
      <w:pPr>
        <w:numPr>
          <w:ilvl w:val="0"/>
          <w:numId w:val="5"/>
        </w:numPr>
        <w:spacing w:after="160" w:line="278" w:lineRule="auto"/>
      </w:pPr>
      <w:r w:rsidRPr="00EB521E">
        <w:rPr>
          <w:b/>
          <w:bCs/>
        </w:rPr>
        <w:t>Assessment of student impact</w:t>
      </w:r>
    </w:p>
    <w:p w14:paraId="09BD6280" w14:textId="2ECB3FCC" w:rsidR="00DF72CD" w:rsidRPr="00112DFA" w:rsidRDefault="00DF72CD" w:rsidP="00DF72CD">
      <w:pPr>
        <w:numPr>
          <w:ilvl w:val="1"/>
          <w:numId w:val="5"/>
        </w:numPr>
        <w:spacing w:after="160" w:line="278" w:lineRule="auto"/>
        <w:rPr>
          <w:i/>
          <w:iCs/>
        </w:rPr>
      </w:pPr>
      <w:r w:rsidRPr="00112DFA">
        <w:rPr>
          <w:i/>
          <w:iCs/>
        </w:rPr>
        <w:t xml:space="preserve">(Remove and replace with your own text) </w:t>
      </w:r>
      <w:r w:rsidR="00EC7146" w:rsidRPr="00112DFA">
        <w:rPr>
          <w:i/>
          <w:iCs/>
        </w:rPr>
        <w:t>Address cost, time</w:t>
      </w:r>
      <w:r w:rsidR="00EC7146" w:rsidRPr="00112DFA">
        <w:rPr>
          <w:i/>
          <w:iCs/>
        </w:rPr>
        <w:noBreakHyphen/>
        <w:t>to</w:t>
      </w:r>
      <w:r w:rsidR="00EC7146" w:rsidRPr="00112DFA">
        <w:rPr>
          <w:i/>
          <w:iCs/>
        </w:rPr>
        <w:noBreakHyphen/>
        <w:t>degree, equity implications, and financial aid considerations.</w:t>
      </w:r>
    </w:p>
    <w:p w14:paraId="6EF8D21D" w14:textId="3FF127D3" w:rsidR="00DF72CD" w:rsidRDefault="00DF72CD">
      <w:pPr>
        <w:rPr>
          <w:i/>
          <w:iCs/>
        </w:rPr>
      </w:pPr>
      <w:r>
        <w:rPr>
          <w:i/>
          <w:iCs/>
        </w:rPr>
        <w:br w:type="page"/>
      </w:r>
    </w:p>
    <w:p w14:paraId="02F93785" w14:textId="77777777" w:rsidR="00EC7146" w:rsidRPr="00EC7146" w:rsidRDefault="00EC7146" w:rsidP="00EC7146">
      <w:pPr>
        <w:pStyle w:val="Heading2"/>
      </w:pPr>
      <w:r w:rsidRPr="00EC7146">
        <w:lastRenderedPageBreak/>
        <w:t>Section 5: Curriculum Summary</w:t>
      </w:r>
    </w:p>
    <w:p w14:paraId="2DD3A38A" w14:textId="16EAEA4D" w:rsidR="00EC7146" w:rsidRDefault="00EC7146" w:rsidP="00EC7146">
      <w:r w:rsidRPr="00EC7146">
        <w:t xml:space="preserve">Attach </w:t>
      </w:r>
      <w:r w:rsidR="00DF72CD">
        <w:t xml:space="preserve">or copy/paste below </w:t>
      </w:r>
      <w:r w:rsidRPr="00EC7146">
        <w:t>a program curriculum table that includes:</w:t>
      </w:r>
    </w:p>
    <w:p w14:paraId="5902B902" w14:textId="77777777" w:rsidR="00DF72CD" w:rsidRPr="00EC7146" w:rsidRDefault="00DF72CD" w:rsidP="00EC7146"/>
    <w:p w14:paraId="2B359DC8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Required major coursework</w:t>
      </w:r>
    </w:p>
    <w:p w14:paraId="42F2D86C" w14:textId="77777777" w:rsidR="00EC7146" w:rsidRPr="00EC7146" w:rsidRDefault="00EC7146" w:rsidP="00EC7146">
      <w:pPr>
        <w:numPr>
          <w:ilvl w:val="0"/>
          <w:numId w:val="6"/>
        </w:numPr>
      </w:pPr>
      <w:proofErr w:type="gramStart"/>
      <w:r w:rsidRPr="00EC7146">
        <w:t>Required general education</w:t>
      </w:r>
      <w:proofErr w:type="gramEnd"/>
    </w:p>
    <w:p w14:paraId="79658E1C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Prerequisites (providing clarity on whether they are included in the 120</w:t>
      </w:r>
      <w:r w:rsidRPr="00EC7146">
        <w:noBreakHyphen/>
        <w:t>credit count)</w:t>
      </w:r>
    </w:p>
    <w:p w14:paraId="4809B112" w14:textId="77777777" w:rsidR="00EC7146" w:rsidRPr="00EC7146" w:rsidRDefault="00EC7146" w:rsidP="00EC7146">
      <w:pPr>
        <w:numPr>
          <w:ilvl w:val="0"/>
          <w:numId w:val="6"/>
        </w:numPr>
      </w:pPr>
      <w:r w:rsidRPr="00EC7146">
        <w:t>Electives</w:t>
      </w:r>
    </w:p>
    <w:p w14:paraId="36DAE4C5" w14:textId="77777777" w:rsidR="00EC7146" w:rsidRDefault="00EC7146" w:rsidP="00EC7146">
      <w:pPr>
        <w:numPr>
          <w:ilvl w:val="0"/>
          <w:numId w:val="6"/>
        </w:numPr>
      </w:pPr>
      <w:r w:rsidRPr="00EC7146">
        <w:t>Total required credits</w:t>
      </w:r>
    </w:p>
    <w:p w14:paraId="0E89E152" w14:textId="5645C26A" w:rsidR="00EC7146" w:rsidRPr="00EC7146" w:rsidRDefault="00EC7146" w:rsidP="00EC7146">
      <w:pPr>
        <w:pStyle w:val="Heading2"/>
      </w:pPr>
      <w:r w:rsidRPr="00EC7146">
        <w:t xml:space="preserve">Section 6: </w:t>
      </w:r>
      <w:r w:rsidR="00DF72CD">
        <w:t>Governing Board</w:t>
      </w:r>
      <w:r w:rsidRPr="00EC7146">
        <w:t xml:space="preserve"> Approval</w:t>
      </w:r>
    </w:p>
    <w:p w14:paraId="5A95ADFA" w14:textId="3E45E1B5" w:rsidR="00EC7146" w:rsidRPr="00EC7146" w:rsidRDefault="00DF72CD" w:rsidP="00EC7146">
      <w:r>
        <w:t xml:space="preserve">Date Program Approved by Institutional Governing Board: </w:t>
      </w:r>
      <w:sdt>
        <w:sdtPr>
          <w:id w:val="51882104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320BE6">
            <w:rPr>
              <w:rStyle w:val="PlaceholderText"/>
            </w:rPr>
            <w:t>Click or tap to enter a date.</w:t>
          </w:r>
        </w:sdtContent>
      </w:sdt>
    </w:p>
    <w:p w14:paraId="2B78794E" w14:textId="77777777" w:rsidR="00EC7146" w:rsidRPr="00EC7146" w:rsidRDefault="00EC7146" w:rsidP="00EC7146">
      <w:pPr>
        <w:pStyle w:val="Heading2"/>
      </w:pPr>
      <w:r w:rsidRPr="00EC7146">
        <w:t>Section 7: Attachments Checklist</w:t>
      </w:r>
    </w:p>
    <w:p w14:paraId="47D25F8E" w14:textId="77777777" w:rsidR="00EC7146" w:rsidRPr="00EC7146" w:rsidRDefault="00EC7146" w:rsidP="00EC7146">
      <w:r w:rsidRPr="00EC7146">
        <w:t>Please include:</w:t>
      </w:r>
    </w:p>
    <w:p w14:paraId="6CA8A998" w14:textId="3AF53652" w:rsidR="00EC7146" w:rsidRPr="00EC7146" w:rsidRDefault="00112DFA" w:rsidP="00DF72CD">
      <w:pPr>
        <w:ind w:left="360"/>
      </w:pPr>
      <w:sdt>
        <w:sdtPr>
          <w:rPr>
            <w:b/>
            <w:bCs/>
          </w:rPr>
          <w:id w:val="-1237088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7146" w:rsidRPr="00EC7146">
        <w:t xml:space="preserve"> Accreditation requirements or standards</w:t>
      </w:r>
    </w:p>
    <w:p w14:paraId="1D7F1259" w14:textId="4A76BF53" w:rsidR="00EC7146" w:rsidRPr="00EC7146" w:rsidRDefault="00112DFA" w:rsidP="00DF72CD">
      <w:pPr>
        <w:ind w:left="360"/>
      </w:pPr>
      <w:sdt>
        <w:sdtPr>
          <w:rPr>
            <w:b/>
            <w:bCs/>
          </w:rPr>
          <w:id w:val="648098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C7146">
        <w:t>Licensure/certification documentation</w:t>
      </w:r>
    </w:p>
    <w:p w14:paraId="2EEFA9FD" w14:textId="59DE8245" w:rsidR="00EC7146" w:rsidRPr="00EC7146" w:rsidRDefault="00112DFA" w:rsidP="00DF72CD">
      <w:pPr>
        <w:ind w:left="360"/>
      </w:pPr>
      <w:sdt>
        <w:sdtPr>
          <w:rPr>
            <w:b/>
            <w:bCs/>
          </w:rPr>
          <w:id w:val="1923683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C7146">
        <w:t>Curriculum table</w:t>
      </w:r>
    </w:p>
    <w:p w14:paraId="3B591797" w14:textId="376A17F4" w:rsidR="00EC7146" w:rsidRPr="00EC7146" w:rsidRDefault="00112DFA" w:rsidP="00DF72CD">
      <w:pPr>
        <w:ind w:left="360"/>
      </w:pPr>
      <w:sdt>
        <w:sdtPr>
          <w:rPr>
            <w:b/>
            <w:bCs/>
          </w:rPr>
          <w:id w:val="-973975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C7146">
        <w:t>Peer comparison evidence</w:t>
      </w:r>
    </w:p>
    <w:p w14:paraId="63EADD09" w14:textId="50049221" w:rsidR="00EC7146" w:rsidRPr="00EC7146" w:rsidRDefault="00112DFA" w:rsidP="00DF72CD">
      <w:pPr>
        <w:ind w:left="360"/>
      </w:pPr>
      <w:sdt>
        <w:sdtPr>
          <w:rPr>
            <w:b/>
            <w:bCs/>
          </w:rPr>
          <w:id w:val="-1672101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C7146">
        <w:t>Letters of support (if applicable)</w:t>
      </w:r>
    </w:p>
    <w:p w14:paraId="442E92A9" w14:textId="39C94DC9" w:rsidR="00EC7146" w:rsidRDefault="00112DFA" w:rsidP="00DF72CD">
      <w:pPr>
        <w:ind w:left="360"/>
      </w:pPr>
      <w:sdt>
        <w:sdtPr>
          <w:rPr>
            <w:b/>
            <w:bCs/>
          </w:rPr>
          <w:id w:val="-1943982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72C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72CD">
        <w:rPr>
          <w:b/>
          <w:bCs/>
        </w:rPr>
        <w:t xml:space="preserve"> </w:t>
      </w:r>
      <w:r w:rsidR="00EC7146" w:rsidRPr="00EC7146">
        <w:t>Other supporting materials</w:t>
      </w:r>
    </w:p>
    <w:p w14:paraId="7DA32BF2" w14:textId="77777777" w:rsidR="00EC7146" w:rsidRPr="00EC7146" w:rsidRDefault="00EC7146" w:rsidP="00EC7146">
      <w:pPr>
        <w:pStyle w:val="Heading2"/>
      </w:pPr>
      <w:r w:rsidRPr="00EC7146">
        <w:t>Section 8: Certification</w:t>
      </w:r>
    </w:p>
    <w:p w14:paraId="77D9D52D" w14:textId="77777777" w:rsidR="00EC7146" w:rsidRDefault="00EC7146" w:rsidP="00EC7146">
      <w:r w:rsidRPr="00EC7146">
        <w:t>I certify that the information provided in this request is accurate and complete to the best of my knowledge.</w:t>
      </w:r>
    </w:p>
    <w:p w14:paraId="0EADE78D" w14:textId="77777777" w:rsidR="00DF72CD" w:rsidRPr="00EC7146" w:rsidRDefault="00DF72CD" w:rsidP="00EC7146"/>
    <w:p w14:paraId="49EEE8AF" w14:textId="47CA03FE" w:rsidR="00DF72CD" w:rsidRDefault="00EC7146" w:rsidP="00EC7146">
      <w:pPr>
        <w:rPr>
          <w:b/>
          <w:bCs/>
        </w:rPr>
      </w:pPr>
      <w:r w:rsidRPr="00EC7146">
        <w:rPr>
          <w:b/>
          <w:bCs/>
        </w:rPr>
        <w:t>Name:</w:t>
      </w:r>
      <w:r w:rsidR="00C71AC5">
        <w:rPr>
          <w:b/>
          <w:bCs/>
        </w:rPr>
        <w:t xml:space="preserve"> </w:t>
      </w:r>
      <w:r w:rsidR="00C71AC5" w:rsidRPr="00C71AC5">
        <w:rPr>
          <w:b/>
          <w:bCs/>
        </w:rPr>
        <w:t xml:space="preserve"> </w:t>
      </w:r>
      <w:sdt>
        <w:sdtPr>
          <w:rPr>
            <w:b/>
            <w:bCs/>
          </w:rPr>
          <w:id w:val="-983704463"/>
          <w:placeholder>
            <w:docPart w:val="649F727E174447578A1457D3DFC81AE1"/>
          </w:placeholder>
          <w:showingPlcHdr/>
        </w:sdtPr>
        <w:sdtContent>
          <w:r w:rsidR="00C71AC5" w:rsidRPr="00320BE6">
            <w:rPr>
              <w:rStyle w:val="PlaceholderText"/>
            </w:rPr>
            <w:t>Click or tap here to enter text.</w:t>
          </w:r>
        </w:sdtContent>
      </w:sdt>
    </w:p>
    <w:p w14:paraId="4A58EA8D" w14:textId="107B4659" w:rsidR="00DF72CD" w:rsidRDefault="00EC7146" w:rsidP="00EC7146">
      <w:pPr>
        <w:rPr>
          <w:b/>
          <w:bCs/>
        </w:rPr>
      </w:pPr>
      <w:r w:rsidRPr="00EC7146">
        <w:br/>
      </w:r>
      <w:r w:rsidRPr="00EC7146">
        <w:rPr>
          <w:b/>
          <w:bCs/>
        </w:rPr>
        <w:t>Title:</w:t>
      </w:r>
      <w:r w:rsidR="00C71AC5">
        <w:rPr>
          <w:b/>
          <w:bCs/>
        </w:rPr>
        <w:t xml:space="preserve"> </w:t>
      </w:r>
      <w:sdt>
        <w:sdtPr>
          <w:rPr>
            <w:b/>
            <w:bCs/>
          </w:rPr>
          <w:id w:val="-1783337753"/>
          <w:placeholder>
            <w:docPart w:val="6AC69EAB91D7418F94C26AF441A6DE12"/>
          </w:placeholder>
          <w:showingPlcHdr/>
        </w:sdtPr>
        <w:sdtContent>
          <w:r w:rsidR="00C71AC5" w:rsidRPr="00320BE6">
            <w:rPr>
              <w:rStyle w:val="PlaceholderText"/>
            </w:rPr>
            <w:t>Click or tap here to enter text.</w:t>
          </w:r>
        </w:sdtContent>
      </w:sdt>
    </w:p>
    <w:p w14:paraId="1CE1D8FC" w14:textId="3D137DD0" w:rsidR="00DF72CD" w:rsidRDefault="00EC7146" w:rsidP="00EC7146">
      <w:pPr>
        <w:rPr>
          <w:b/>
          <w:bCs/>
        </w:rPr>
      </w:pPr>
      <w:r w:rsidRPr="00EC7146">
        <w:br/>
      </w:r>
      <w:r w:rsidRPr="00EC7146">
        <w:rPr>
          <w:b/>
          <w:bCs/>
        </w:rPr>
        <w:t>Signature:</w:t>
      </w:r>
      <w:r w:rsidR="00DF72CD">
        <w:rPr>
          <w:b/>
          <w:bCs/>
        </w:rPr>
        <w:t xml:space="preserve"> </w:t>
      </w:r>
      <w:r w:rsidR="00B47D6C">
        <w:rPr>
          <w:b/>
          <w:bCs/>
        </w:rPr>
        <w:pict w14:anchorId="2FCE7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Signature Line, Unsigned" style="width:192pt;height:96pt">
            <v:imagedata r:id="rId11" o:title=""/>
            <o:lock v:ext="edit" ungrouping="t" rotation="t" cropping="t" verticies="t" text="t" grouping="t"/>
            <o:signatureline v:ext="edit" id="{AF17C388-EE43-4ECF-B24D-EA9252908662}" provid="{00000000-0000-0000-0000-000000000000}" issignatureline="t"/>
          </v:shape>
        </w:pict>
      </w:r>
    </w:p>
    <w:p w14:paraId="795E8401" w14:textId="53E0C16A" w:rsidR="0018067C" w:rsidRDefault="00EC7146" w:rsidP="0018067C">
      <w:pPr>
        <w:rPr>
          <w:rStyle w:val="Hyperlink"/>
          <w:sz w:val="24"/>
          <w:szCs w:val="24"/>
        </w:rPr>
      </w:pPr>
      <w:r w:rsidRPr="00EC7146">
        <w:br/>
      </w:r>
      <w:r w:rsidRPr="00EC7146">
        <w:rPr>
          <w:b/>
          <w:bCs/>
        </w:rPr>
        <w:t>Date:</w:t>
      </w:r>
      <w:r w:rsidR="00C71AC5">
        <w:rPr>
          <w:b/>
          <w:bCs/>
        </w:rPr>
        <w:t xml:space="preserve"> </w:t>
      </w:r>
      <w:sdt>
        <w:sdtPr>
          <w:rPr>
            <w:b/>
            <w:bCs/>
          </w:rPr>
          <w:id w:val="7155224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71AC5" w:rsidRPr="00320BE6">
            <w:rPr>
              <w:rStyle w:val="PlaceholderText"/>
            </w:rPr>
            <w:t>Click or tap to enter a date.</w:t>
          </w:r>
        </w:sdtContent>
      </w:sdt>
    </w:p>
    <w:sectPr w:rsidR="0018067C" w:rsidSect="0018067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080" w:right="1800" w:bottom="806" w:left="1080" w:header="1080" w:footer="40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927C4" w14:textId="77777777" w:rsidR="002458E9" w:rsidRDefault="002458E9">
      <w:pPr>
        <w:spacing w:line="240" w:lineRule="auto"/>
      </w:pPr>
      <w:r>
        <w:separator/>
      </w:r>
    </w:p>
  </w:endnote>
  <w:endnote w:type="continuationSeparator" w:id="0">
    <w:p w14:paraId="1302D0D8" w14:textId="77777777" w:rsidR="002458E9" w:rsidRDefault="00245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ED8A" w14:textId="77777777" w:rsidR="00603070" w:rsidRPr="00FE44A8" w:rsidRDefault="006030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rStyle w:val="Hyperlink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2835" w14:textId="72A0135F" w:rsidR="0018067C" w:rsidRPr="00FE44A8" w:rsidRDefault="0018067C" w:rsidP="0018067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1" behindDoc="0" locked="1" layoutInCell="1" allowOverlap="0" wp14:anchorId="20C57D52" wp14:editId="604B79C9">
          <wp:simplePos x="0" y="0"/>
          <wp:positionH relativeFrom="margin">
            <wp:posOffset>5578475</wp:posOffset>
          </wp:positionH>
          <wp:positionV relativeFrom="page">
            <wp:posOffset>8846820</wp:posOffset>
          </wp:positionV>
          <wp:extent cx="731520" cy="731520"/>
          <wp:effectExtent l="0" t="0" r="5080" b="5080"/>
          <wp:wrapSquare wrapText="bothSides"/>
          <wp:docPr id="2036869025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67307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44A8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068072E" wp14:editId="71E838B0">
              <wp:simplePos x="0" y="0"/>
              <wp:positionH relativeFrom="column">
                <wp:posOffset>114300</wp:posOffset>
              </wp:positionH>
              <wp:positionV relativeFrom="paragraph">
                <wp:posOffset>9220200</wp:posOffset>
              </wp:positionV>
              <wp:extent cx="5377180" cy="238125"/>
              <wp:effectExtent l="0" t="0" r="0" b="0"/>
              <wp:wrapNone/>
              <wp:docPr id="1066683914" name="Freeform 1066683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2173" y="3665700"/>
                        <a:ext cx="5367655" cy="228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7655" h="228600" extrusionOk="0">
                            <a:moveTo>
                              <a:pt x="0" y="0"/>
                            </a:moveTo>
                            <a:lnTo>
                              <a:pt x="0" y="228600"/>
                            </a:lnTo>
                            <a:lnTo>
                              <a:pt x="5367655" y="228600"/>
                            </a:lnTo>
                            <a:lnTo>
                              <a:pt x="5367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53932" w14:textId="77777777" w:rsidR="0018067C" w:rsidRDefault="0018067C" w:rsidP="0018067C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555 Street Address, Room 555, Denver, CO 55555-5555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 555.555.5555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F 555.555.5555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www.colorado.gov/xxx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68072E" id="Freeform 1066683914" o:spid="_x0000_s1026" style="position:absolute;margin-left:9pt;margin-top:726pt;width:423.4pt;height: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67655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" adj="-11796480,,5400" path="m,l,228600r5367655,l5367655,,,xe" filled="f" stroked="f">
              <v:stroke joinstyle="miter"/>
              <v:formulas/>
              <v:path arrowok="t" o:extrusionok="f" o:connecttype="custom" textboxrect="0,0,5367655,228600"/>
              <v:textbox inset="9pt,0,9pt,0">
                <w:txbxContent>
                  <w:p w14:paraId="55F53932" w14:textId="77777777" w:rsidR="0018067C" w:rsidRDefault="0018067C" w:rsidP="0018067C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555 Street Address, Room 555, Denver, CO 55555-5555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P 555.555.5555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F 555.555.5555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www.colorado.gov/xxx</w:t>
                    </w:r>
                  </w:p>
                </w:txbxContent>
              </v:textbox>
            </v:shape>
          </w:pict>
        </mc:Fallback>
      </mc:AlternateContent>
    </w:r>
  </w:p>
  <w:p w14:paraId="21E13508" w14:textId="77777777" w:rsidR="0018067C" w:rsidRPr="0018067C" w:rsidRDefault="0018067C" w:rsidP="0018067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color w:val="0070C0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5DC0" w14:textId="77777777" w:rsidR="002458E9" w:rsidRDefault="002458E9">
      <w:pPr>
        <w:spacing w:line="240" w:lineRule="auto"/>
      </w:pPr>
      <w:r>
        <w:separator/>
      </w:r>
    </w:p>
  </w:footnote>
  <w:footnote w:type="continuationSeparator" w:id="0">
    <w:p w14:paraId="1F27F1E2" w14:textId="77777777" w:rsidR="002458E9" w:rsidRDefault="002458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5179" w14:textId="77777777" w:rsidR="00A10408" w:rsidRPr="00A81F90" w:rsidRDefault="00A10408" w:rsidP="15CD20B0">
    <w:pPr>
      <w:pStyle w:val="NoSpacing"/>
      <w:widowControl w:val="0"/>
      <w:rPr>
        <w:rFonts w:asciiTheme="majorHAnsi" w:eastAsiaTheme="majorEastAsia" w:hAnsiTheme="majorHAnsi" w:cstheme="majorBid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1BDA" w14:textId="68EDD4AA" w:rsidR="00A10408" w:rsidRPr="00310B58" w:rsidRDefault="006900E5" w:rsidP="006900E5">
    <w:pPr>
      <w:pStyle w:val="NoSpacing"/>
      <w:widowControl w:val="0"/>
      <w:rPr>
        <w:rFonts w:asciiTheme="majorHAnsi" w:eastAsiaTheme="majorEastAsia" w:hAnsiTheme="majorHAnsi" w:cstheme="majorBidi"/>
        <w:sz w:val="20"/>
        <w:szCs w:val="20"/>
      </w:rPr>
    </w:pPr>
    <w:r>
      <w:rPr>
        <w:noProof/>
      </w:rPr>
      <w:drawing>
        <wp:inline distT="0" distB="0" distL="0" distR="0" wp14:anchorId="070464A3" wp14:editId="4E9583C0">
          <wp:extent cx="2990117" cy="557742"/>
          <wp:effectExtent l="0" t="0" r="0" b="1270"/>
          <wp:docPr id="102032463" name="image3.png" descr="The Colorado Department of Education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32463" name="image3.png" descr="The Colorado Department of Educ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117" cy="55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8067C">
      <w:br/>
    </w:r>
    <w:r w:rsidR="0081153C">
      <w:rPr>
        <w:rFonts w:ascii="Times New Roman" w:eastAsia="Times New Roman" w:hAnsi="Times New Roman" w:cs="Times New Roman"/>
        <w:color w:val="0000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70B"/>
    <w:multiLevelType w:val="multilevel"/>
    <w:tmpl w:val="E85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04BB4"/>
    <w:multiLevelType w:val="multilevel"/>
    <w:tmpl w:val="05F49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9BE745D"/>
    <w:multiLevelType w:val="multilevel"/>
    <w:tmpl w:val="A814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F792F"/>
    <w:multiLevelType w:val="multilevel"/>
    <w:tmpl w:val="AE62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40842"/>
    <w:multiLevelType w:val="multilevel"/>
    <w:tmpl w:val="CE786442"/>
    <w:lvl w:ilvl="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A65B7"/>
    <w:multiLevelType w:val="multilevel"/>
    <w:tmpl w:val="F6C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80B51"/>
    <w:multiLevelType w:val="multilevel"/>
    <w:tmpl w:val="9A22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100B4"/>
    <w:multiLevelType w:val="multilevel"/>
    <w:tmpl w:val="524C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256AAA"/>
    <w:multiLevelType w:val="multilevel"/>
    <w:tmpl w:val="7532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78946">
    <w:abstractNumId w:val="1"/>
  </w:num>
  <w:num w:numId="2" w16cid:durableId="1178495745">
    <w:abstractNumId w:val="0"/>
  </w:num>
  <w:num w:numId="3" w16cid:durableId="359358258">
    <w:abstractNumId w:val="7"/>
  </w:num>
  <w:num w:numId="4" w16cid:durableId="258028608">
    <w:abstractNumId w:val="5"/>
  </w:num>
  <w:num w:numId="5" w16cid:durableId="1047336880">
    <w:abstractNumId w:val="3"/>
  </w:num>
  <w:num w:numId="6" w16cid:durableId="889074962">
    <w:abstractNumId w:val="8"/>
  </w:num>
  <w:num w:numId="7" w16cid:durableId="1649017504">
    <w:abstractNumId w:val="2"/>
  </w:num>
  <w:num w:numId="8" w16cid:durableId="1727333880">
    <w:abstractNumId w:val="6"/>
  </w:num>
  <w:num w:numId="9" w16cid:durableId="99297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58"/>
    <w:rsid w:val="00001046"/>
    <w:rsid w:val="000165EC"/>
    <w:rsid w:val="0003173E"/>
    <w:rsid w:val="000339E1"/>
    <w:rsid w:val="00084033"/>
    <w:rsid w:val="000B59B2"/>
    <w:rsid w:val="000D5751"/>
    <w:rsid w:val="000D6A6E"/>
    <w:rsid w:val="00112DFA"/>
    <w:rsid w:val="0017298A"/>
    <w:rsid w:val="00172F83"/>
    <w:rsid w:val="0017611A"/>
    <w:rsid w:val="00176FF9"/>
    <w:rsid w:val="0018067C"/>
    <w:rsid w:val="00182898"/>
    <w:rsid w:val="00187109"/>
    <w:rsid w:val="001A320E"/>
    <w:rsid w:val="001B57E8"/>
    <w:rsid w:val="001E66BE"/>
    <w:rsid w:val="001F3101"/>
    <w:rsid w:val="0023245B"/>
    <w:rsid w:val="002458E9"/>
    <w:rsid w:val="002802AF"/>
    <w:rsid w:val="00293282"/>
    <w:rsid w:val="002C6950"/>
    <w:rsid w:val="00310B58"/>
    <w:rsid w:val="00324944"/>
    <w:rsid w:val="0035148F"/>
    <w:rsid w:val="00375D29"/>
    <w:rsid w:val="003B7E39"/>
    <w:rsid w:val="00400A78"/>
    <w:rsid w:val="004A65C7"/>
    <w:rsid w:val="004F3FDA"/>
    <w:rsid w:val="0053021B"/>
    <w:rsid w:val="00552036"/>
    <w:rsid w:val="00582FE0"/>
    <w:rsid w:val="005B7ED3"/>
    <w:rsid w:val="005D3DB0"/>
    <w:rsid w:val="00603070"/>
    <w:rsid w:val="00615ADB"/>
    <w:rsid w:val="00666648"/>
    <w:rsid w:val="00677440"/>
    <w:rsid w:val="006900E5"/>
    <w:rsid w:val="006D4899"/>
    <w:rsid w:val="00710752"/>
    <w:rsid w:val="00711806"/>
    <w:rsid w:val="007131FD"/>
    <w:rsid w:val="007312DE"/>
    <w:rsid w:val="0079621D"/>
    <w:rsid w:val="007D0637"/>
    <w:rsid w:val="007E6985"/>
    <w:rsid w:val="007F77D4"/>
    <w:rsid w:val="0081153C"/>
    <w:rsid w:val="0082507A"/>
    <w:rsid w:val="008255AE"/>
    <w:rsid w:val="008425B1"/>
    <w:rsid w:val="0084668A"/>
    <w:rsid w:val="008774E7"/>
    <w:rsid w:val="008F32E4"/>
    <w:rsid w:val="00954B96"/>
    <w:rsid w:val="00993DB7"/>
    <w:rsid w:val="009B0E5C"/>
    <w:rsid w:val="00A10408"/>
    <w:rsid w:val="00A14E23"/>
    <w:rsid w:val="00A369BC"/>
    <w:rsid w:val="00A50433"/>
    <w:rsid w:val="00A81F90"/>
    <w:rsid w:val="00A86F0C"/>
    <w:rsid w:val="00AD010B"/>
    <w:rsid w:val="00AD612E"/>
    <w:rsid w:val="00B33EE4"/>
    <w:rsid w:val="00B47D6C"/>
    <w:rsid w:val="00B60342"/>
    <w:rsid w:val="00BA27EB"/>
    <w:rsid w:val="00BD2D35"/>
    <w:rsid w:val="00C10F80"/>
    <w:rsid w:val="00C60538"/>
    <w:rsid w:val="00C62603"/>
    <w:rsid w:val="00C71AC5"/>
    <w:rsid w:val="00C84916"/>
    <w:rsid w:val="00C84F75"/>
    <w:rsid w:val="00CB4AC4"/>
    <w:rsid w:val="00CD2EE0"/>
    <w:rsid w:val="00D074A4"/>
    <w:rsid w:val="00D13A42"/>
    <w:rsid w:val="00D27393"/>
    <w:rsid w:val="00D32C39"/>
    <w:rsid w:val="00D85D8E"/>
    <w:rsid w:val="00DF72CD"/>
    <w:rsid w:val="00E27623"/>
    <w:rsid w:val="00E3088E"/>
    <w:rsid w:val="00E36939"/>
    <w:rsid w:val="00E61F7F"/>
    <w:rsid w:val="00E87DA6"/>
    <w:rsid w:val="00EC4772"/>
    <w:rsid w:val="00EC7146"/>
    <w:rsid w:val="00F42081"/>
    <w:rsid w:val="00F64DE7"/>
    <w:rsid w:val="00F916D8"/>
    <w:rsid w:val="00F91914"/>
    <w:rsid w:val="00FD4091"/>
    <w:rsid w:val="00FE44A8"/>
    <w:rsid w:val="066C2364"/>
    <w:rsid w:val="0C3CB770"/>
    <w:rsid w:val="0C459DB6"/>
    <w:rsid w:val="10C28944"/>
    <w:rsid w:val="118180B2"/>
    <w:rsid w:val="15CD20B0"/>
    <w:rsid w:val="1D682B6B"/>
    <w:rsid w:val="22F49A6C"/>
    <w:rsid w:val="247DF441"/>
    <w:rsid w:val="2A4648E1"/>
    <w:rsid w:val="383D4D8C"/>
    <w:rsid w:val="3C49C460"/>
    <w:rsid w:val="42266B3D"/>
    <w:rsid w:val="48C668C7"/>
    <w:rsid w:val="4DC4380A"/>
    <w:rsid w:val="5184915F"/>
    <w:rsid w:val="5565221E"/>
    <w:rsid w:val="5E3BA559"/>
    <w:rsid w:val="6BBFC505"/>
    <w:rsid w:val="72870D56"/>
    <w:rsid w:val="783BED28"/>
    <w:rsid w:val="7AC8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A3E8E68"/>
  <w15:docId w15:val="{4FE5EDD3-0E4A-46C6-A7F4-BA9DC296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-US" w:eastAsia="en-US" w:bidi="ar-SA"/>
      </w:rPr>
    </w:rPrDefault>
    <w:pPrDefault>
      <w:pPr>
        <w:spacing w:line="2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440"/>
  </w:style>
  <w:style w:type="paragraph" w:styleId="Footer">
    <w:name w:val="footer"/>
    <w:basedOn w:val="Normal"/>
    <w:link w:val="Foot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440"/>
  </w:style>
  <w:style w:type="character" w:styleId="Hyperlink">
    <w:name w:val="Hyperlink"/>
    <w:basedOn w:val="DefaultParagraphFont"/>
    <w:uiPriority w:val="99"/>
    <w:unhideWhenUsed/>
    <w:rsid w:val="00603070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070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15CD20B0"/>
  </w:style>
  <w:style w:type="character" w:customStyle="1" w:styleId="Heading1Char">
    <w:name w:val="Heading 1 Char"/>
    <w:basedOn w:val="DefaultParagraphFont"/>
    <w:link w:val="Heading1"/>
    <w:uiPriority w:val="9"/>
    <w:rsid w:val="006900E5"/>
    <w:rPr>
      <w:b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DF72C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E6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9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9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98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D3D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hestatecous.sharepoint.com/sites/IntranetSharePoint/Shared%20Documents/Communications%20Templates/CDHE%20Templates/Letterhead,%20Memo,%20Fax/CDHE%20Letterhead%20WCAG2.1.dotx?OR=81dd2b71-fb82-4b33-ac71-fed46bf0f87a&amp;CID=044dffa1-50c8-9000-f4db-517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47DDF-1DDE-43EF-A801-A0E4957C3B90}"/>
      </w:docPartPr>
      <w:docPartBody>
        <w:p w:rsidR="00284DDE" w:rsidRDefault="00422B5A">
          <w:r w:rsidRPr="00320B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70818-48D6-4A19-AFD9-83545304B4E0}"/>
      </w:docPartPr>
      <w:docPartBody>
        <w:p w:rsidR="00284DDE" w:rsidRDefault="00422B5A"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86993E3F7045C3A971788BAD722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51275-66FD-4E81-AF8B-B9117C1B2980}"/>
      </w:docPartPr>
      <w:docPartBody>
        <w:p w:rsidR="00284DDE" w:rsidRDefault="00422B5A" w:rsidP="00422B5A">
          <w:pPr>
            <w:pStyle w:val="D886993E3F7045C3A971788BAD7223C5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64991954945DDB42623140F494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E322C-9CEA-4BA1-88AE-158FC7213932}"/>
      </w:docPartPr>
      <w:docPartBody>
        <w:p w:rsidR="00284DDE" w:rsidRDefault="00422B5A" w:rsidP="00422B5A">
          <w:pPr>
            <w:pStyle w:val="55664991954945DDB42623140F49445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71E4C7DE04B0CA6B6C3911132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625C-AF08-4795-B464-2CD9ABC8E9FD}"/>
      </w:docPartPr>
      <w:docPartBody>
        <w:p w:rsidR="00284DDE" w:rsidRDefault="00422B5A" w:rsidP="00422B5A">
          <w:pPr>
            <w:pStyle w:val="E5871E4C7DE04B0CA6B6C39111326975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74015305E34A11BF84AC6DBDD80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88C1-47D5-4576-84DA-8BBABFAA7601}"/>
      </w:docPartPr>
      <w:docPartBody>
        <w:p w:rsidR="00284DDE" w:rsidRDefault="00422B5A" w:rsidP="00422B5A">
          <w:pPr>
            <w:pStyle w:val="F174015305E34A11BF84AC6DBDD8074C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46CC571E3402FBA41C7CAE48BE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FEB08-8797-4775-AF31-D6C2C89B59F9}"/>
      </w:docPartPr>
      <w:docPartBody>
        <w:p w:rsidR="00284DDE" w:rsidRDefault="00422B5A" w:rsidP="00422B5A">
          <w:pPr>
            <w:pStyle w:val="8A246CC571E3402FBA41C7CAE48BEB77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DC5D6BD97431F94971F304F35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EDFFD-A842-4B0E-B4C2-FDD9A08653CE}"/>
      </w:docPartPr>
      <w:docPartBody>
        <w:p w:rsidR="00284DDE" w:rsidRDefault="00422B5A" w:rsidP="00422B5A">
          <w:pPr>
            <w:pStyle w:val="381DC5D6BD97431F94971F304F35468A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9B32C6D1C94CCEB75F27E1081C2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EB2CF-3B75-4FBB-AF30-8F386830FC2B}"/>
      </w:docPartPr>
      <w:docPartBody>
        <w:p w:rsidR="00284DDE" w:rsidRDefault="00422B5A" w:rsidP="00422B5A">
          <w:pPr>
            <w:pStyle w:val="DF9B32C6D1C94CCEB75F27E1081C2292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F970EAC027426A9CBF85DD5452F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E1A26-07AF-4995-8D0B-C8ADC40AC6D9}"/>
      </w:docPartPr>
      <w:docPartBody>
        <w:p w:rsidR="00284DDE" w:rsidRDefault="00422B5A" w:rsidP="00422B5A">
          <w:pPr>
            <w:pStyle w:val="CFF970EAC027426A9CBF85DD5452F080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9F727E174447578A1457D3DFC81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ECE9A-D59B-4714-B191-75F78D2E7BE2}"/>
      </w:docPartPr>
      <w:docPartBody>
        <w:p w:rsidR="00284DDE" w:rsidRDefault="00422B5A" w:rsidP="00422B5A">
          <w:pPr>
            <w:pStyle w:val="649F727E174447578A1457D3DFC81AE1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69EAB91D7418F94C26AF441A6D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9465-3561-4EAA-A274-DEE7831B4682}"/>
      </w:docPartPr>
      <w:docPartBody>
        <w:p w:rsidR="00284DDE" w:rsidRDefault="00422B5A" w:rsidP="00422B5A">
          <w:pPr>
            <w:pStyle w:val="6AC69EAB91D7418F94C26AF441A6DE12"/>
          </w:pPr>
          <w:r w:rsidRPr="00320B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5A"/>
    <w:rsid w:val="00023A74"/>
    <w:rsid w:val="00082F51"/>
    <w:rsid w:val="0017611A"/>
    <w:rsid w:val="00284BD5"/>
    <w:rsid w:val="00284DDE"/>
    <w:rsid w:val="00324944"/>
    <w:rsid w:val="00422B5A"/>
    <w:rsid w:val="004F3FDA"/>
    <w:rsid w:val="00550151"/>
    <w:rsid w:val="006C07D9"/>
    <w:rsid w:val="008255AE"/>
    <w:rsid w:val="009B0E5C"/>
    <w:rsid w:val="00AA1B1C"/>
    <w:rsid w:val="00CB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B5A"/>
    <w:rPr>
      <w:color w:val="666666"/>
    </w:rPr>
  </w:style>
  <w:style w:type="paragraph" w:customStyle="1" w:styleId="D886993E3F7045C3A971788BAD7223C5">
    <w:name w:val="D886993E3F7045C3A971788BAD7223C5"/>
    <w:rsid w:val="00422B5A"/>
  </w:style>
  <w:style w:type="paragraph" w:customStyle="1" w:styleId="55664991954945DDB42623140F494451">
    <w:name w:val="55664991954945DDB42623140F494451"/>
    <w:rsid w:val="00422B5A"/>
  </w:style>
  <w:style w:type="paragraph" w:customStyle="1" w:styleId="E5871E4C7DE04B0CA6B6C39111326975">
    <w:name w:val="E5871E4C7DE04B0CA6B6C39111326975"/>
    <w:rsid w:val="00422B5A"/>
  </w:style>
  <w:style w:type="paragraph" w:customStyle="1" w:styleId="F174015305E34A11BF84AC6DBDD8074C">
    <w:name w:val="F174015305E34A11BF84AC6DBDD8074C"/>
    <w:rsid w:val="00422B5A"/>
  </w:style>
  <w:style w:type="paragraph" w:customStyle="1" w:styleId="8A246CC571E3402FBA41C7CAE48BEB77">
    <w:name w:val="8A246CC571E3402FBA41C7CAE48BEB77"/>
    <w:rsid w:val="00422B5A"/>
  </w:style>
  <w:style w:type="paragraph" w:customStyle="1" w:styleId="381DC5D6BD97431F94971F304F35468A">
    <w:name w:val="381DC5D6BD97431F94971F304F35468A"/>
    <w:rsid w:val="00422B5A"/>
  </w:style>
  <w:style w:type="paragraph" w:customStyle="1" w:styleId="DF9B32C6D1C94CCEB75F27E1081C2292">
    <w:name w:val="DF9B32C6D1C94CCEB75F27E1081C2292"/>
    <w:rsid w:val="00422B5A"/>
  </w:style>
  <w:style w:type="paragraph" w:customStyle="1" w:styleId="CFF970EAC027426A9CBF85DD5452F080">
    <w:name w:val="CFF970EAC027426A9CBF85DD5452F080"/>
    <w:rsid w:val="00422B5A"/>
  </w:style>
  <w:style w:type="paragraph" w:customStyle="1" w:styleId="649F727E174447578A1457D3DFC81AE1">
    <w:name w:val="649F727E174447578A1457D3DFC81AE1"/>
    <w:rsid w:val="00422B5A"/>
  </w:style>
  <w:style w:type="paragraph" w:customStyle="1" w:styleId="6AC69EAB91D7418F94C26AF441A6DE12">
    <w:name w:val="6AC69EAB91D7418F94C26AF441A6DE12"/>
    <w:rsid w:val="00422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8B68769BC6D4B8E8197DF24B77C4D" ma:contentTypeVersion="15" ma:contentTypeDescription="Create a new document." ma:contentTypeScope="" ma:versionID="2e9892e6a12edbc0e83b5592a6e4232c">
  <xsd:schema xmlns:xsd="http://www.w3.org/2001/XMLSchema" xmlns:xs="http://www.w3.org/2001/XMLSchema" xmlns:p="http://schemas.microsoft.com/office/2006/metadata/properties" xmlns:ns2="2fdb272f-d7c2-4d81-8a4c-2c6b1c81574d" xmlns:ns3="8bacc2c1-1376-42d7-8c0e-2054a6403d14" targetNamespace="http://schemas.microsoft.com/office/2006/metadata/properties" ma:root="true" ma:fieldsID="5783bba63e18e6f81b6c06d59bc3be13" ns2:_="" ns3:_="">
    <xsd:import namespace="2fdb272f-d7c2-4d81-8a4c-2c6b1c81574d"/>
    <xsd:import namespace="8bacc2c1-1376-42d7-8c0e-2054a6403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272f-d7c2-4d81-8a4c-2c6b1c815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18d1f8-610a-47b0-a765-b29b9ddf5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c2c1-1376-42d7-8c0e-2054a6403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0c2c74-e53d-4a30-8fc2-1eac9f7cb61e}" ma:internalName="TaxCatchAll" ma:showField="CatchAllData" ma:web="8bacc2c1-1376-42d7-8c0e-2054a6403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cc2c1-1376-42d7-8c0e-2054a6403d14" xsi:nil="true"/>
    <lcf76f155ced4ddcb4097134ff3c332f xmlns="2fdb272f-d7c2-4d81-8a4c-2c6b1c8157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ADE00F-2AAE-432C-B8F0-A1E3FF267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3897-B53A-1D4D-9A25-B06AC7A657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DC8DBA-ABBA-464E-8B31-DBBD9E7CB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272f-d7c2-4d81-8a4c-2c6b1c81574d"/>
    <ds:schemaRef ds:uri="8bacc2c1-1376-42d7-8c0e-2054a640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58BEFF-5288-41C6-ABD5-6F3A2774C642}">
  <ds:schemaRefs>
    <ds:schemaRef ds:uri="http://schemas.microsoft.com/office/2006/metadata/properties"/>
    <ds:schemaRef ds:uri="http://schemas.microsoft.com/office/infopath/2007/PartnerControls"/>
    <ds:schemaRef ds:uri="8bacc2c1-1376-42d7-8c0e-2054a6403d14"/>
    <ds:schemaRef ds:uri="2fdb272f-d7c2-4d81-8a4c-2c6b1c8157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CDHE%20Letterhead%20WCAG2.1.dotx?OR=81dd2b71-fb82-4b33-ac71-fed46bf0f87a&amp;CID=044dffa1-50c8-9000-f4db-517a</Template>
  <TotalTime>170</TotalTime>
  <Pages>3</Pages>
  <Words>498</Words>
  <Characters>2959</Characters>
  <Application>Microsoft Office Word</Application>
  <DocSecurity>0</DocSecurity>
  <Lines>85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Griffith</dc:creator>
  <cp:keywords/>
  <cp:lastModifiedBy>Brad Griffith</cp:lastModifiedBy>
  <cp:revision>32</cp:revision>
  <dcterms:created xsi:type="dcterms:W3CDTF">2026-03-12T15:22:00Z</dcterms:created>
  <dcterms:modified xsi:type="dcterms:W3CDTF">2026-04-08T18:55:00Z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0x0101007EB8B68769BC6D4B8E8197DF24B77C4D</vt:lpwstr>
  </property>
  <property fmtid="{D5CDD505-2E9C-101B-9397-08002B2CF9AE}" pid="3" name="MediaServiceImageTags">
    <vt:lpwstr/>
  </property>
</Properties>
</file>